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5C984" w14:textId="3371E08B" w:rsidR="004E271A" w:rsidRPr="007A10EE" w:rsidRDefault="004E271A" w:rsidP="004E271A">
      <w:pPr>
        <w:tabs>
          <w:tab w:val="left" w:pos="450"/>
        </w:tabs>
        <w:ind w:left="-1800"/>
        <w:rPr>
          <w:rFonts w:ascii="Galliard" w:hAnsi="Galliard"/>
        </w:rPr>
      </w:pPr>
    </w:p>
    <w:p w14:paraId="245084A0" w14:textId="32C00E30" w:rsidR="004E271A" w:rsidRPr="007A10EE" w:rsidRDefault="00A14E1F"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78720" behindDoc="0" locked="0" layoutInCell="1" allowOverlap="1" wp14:anchorId="0FC6BDF5" wp14:editId="7AE741D5">
                <wp:simplePos x="0" y="0"/>
                <wp:positionH relativeFrom="column">
                  <wp:posOffset>4076700</wp:posOffset>
                </wp:positionH>
                <wp:positionV relativeFrom="paragraph">
                  <wp:posOffset>182245</wp:posOffset>
                </wp:positionV>
                <wp:extent cx="5486400" cy="3149600"/>
                <wp:effectExtent l="0" t="0" r="0" b="0"/>
                <wp:wrapNone/>
                <wp:docPr id="3" name="Round Diagonal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149600"/>
                        </a:xfrm>
                        <a:prstGeom prst="round2DiagRect">
                          <a:avLst/>
                        </a:prstGeom>
                        <a:blipFill>
                          <a:blip r:embed="rId4" cstate="screen">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D371" id="Round Diagonal Corner Rectangle 3" o:spid="_x0000_s1026" style="position:absolute;margin-left:321pt;margin-top:14.35pt;width:6in;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0,31496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" path="m524944,l5486400,r,l5486400,2624656v,289919,-235025,524944,-524944,524944l,3149600r,l,524944c,235025,235025,,524944,xe" stroked="f">
                <v:fill r:id="rId5" o:title="" recolor="t" rotate="t" type="frame"/>
                <v:path arrowok="t" o:connecttype="custom" o:connectlocs="524944,0;5486400,0;5486400,0;5486400,2624656;4961456,3149600;0,3149600;0,3149600;0,524944;524944,0" o:connectangles="0,0,0,0,0,0,0,0,0"/>
              </v:shape>
            </w:pict>
          </mc:Fallback>
        </mc:AlternateContent>
      </w:r>
      <w:r w:rsidR="001D1E92">
        <w:rPr>
          <w:rFonts w:ascii="Franklin Gothic Book" w:hAnsi="Franklin Gothic Book"/>
          <w:noProof/>
          <w:color w:val="000000" w:themeColor="text1"/>
          <w:sz w:val="32"/>
        </w:rPr>
        <mc:AlternateContent>
          <mc:Choice Requires="wps">
            <w:drawing>
              <wp:anchor distT="0" distB="0" distL="114300" distR="114300" simplePos="0" relativeHeight="251663360" behindDoc="0" locked="0" layoutInCell="1" allowOverlap="1" wp14:anchorId="456C6919" wp14:editId="59B57D7F">
                <wp:simplePos x="0" y="0"/>
                <wp:positionH relativeFrom="column">
                  <wp:posOffset>451485</wp:posOffset>
                </wp:positionH>
                <wp:positionV relativeFrom="paragraph">
                  <wp:posOffset>177800</wp:posOffset>
                </wp:positionV>
                <wp:extent cx="3323590" cy="2573655"/>
                <wp:effectExtent l="0" t="0" r="3810" b="4445"/>
                <wp:wrapNone/>
                <wp:docPr id="4" name="Text Box 4"/>
                <wp:cNvGraphicFramePr/>
                <a:graphic xmlns:a="http://schemas.openxmlformats.org/drawingml/2006/main">
                  <a:graphicData uri="http://schemas.microsoft.com/office/word/2010/wordprocessingShape">
                    <wps:wsp>
                      <wps:cNvSpPr txBox="1"/>
                      <wps:spPr>
                        <a:xfrm>
                          <a:off x="0" y="0"/>
                          <a:ext cx="3323590" cy="2573655"/>
                        </a:xfrm>
                        <a:prstGeom prst="rect">
                          <a:avLst/>
                        </a:prstGeom>
                        <a:noFill/>
                        <a:ln w="6350">
                          <a:noFill/>
                        </a:ln>
                      </wps:spPr>
                      <wps:txbx>
                        <w:txbxContent>
                          <w:p w14:paraId="21829432" w14:textId="77777777" w:rsidR="00B22B6D" w:rsidRPr="00586BD7" w:rsidRDefault="00B22B6D" w:rsidP="005C154D">
                            <w:pPr>
                              <w:spacing w:after="0" w:line="216" w:lineRule="auto"/>
                              <w:rPr>
                                <w:sz w:val="64"/>
                                <w:szCs w:val="64"/>
                              </w:rPr>
                            </w:pPr>
                            <w:r w:rsidRPr="00586BD7">
                              <w:rPr>
                                <w:rFonts w:ascii="Source Serif Pro" w:hAnsi="Source Serif Pro"/>
                                <w:b/>
                                <w:bCs/>
                                <w:color w:val="0B4A5D"/>
                                <w:spacing w:val="2"/>
                                <w:w w:val="98"/>
                                <w:sz w:val="64"/>
                                <w:szCs w:val="64"/>
                              </w:rPr>
                              <w:t xml:space="preserve">In [State], [#] seniors </w:t>
                            </w:r>
                            <w:r w:rsidRPr="00586BD7">
                              <w:rPr>
                                <w:rFonts w:ascii="Source Serif Pro" w:hAnsi="Source Serif Pro"/>
                                <w:b/>
                                <w:bCs/>
                                <w:color w:val="0B4A5D"/>
                                <w:spacing w:val="2"/>
                                <w:w w:val="102"/>
                                <w:sz w:val="64"/>
                                <w:szCs w:val="64"/>
                              </w:rPr>
                              <w:t xml:space="preserve">are using </w:t>
                            </w:r>
                            <w:r w:rsidRPr="00586BD7">
                              <w:rPr>
                                <w:rFonts w:ascii="Source Serif Pro" w:hAnsi="Source Serif Pro"/>
                                <w:b/>
                                <w:bCs/>
                                <w:color w:val="F76466"/>
                                <w:spacing w:val="2"/>
                                <w:w w:val="102"/>
                                <w:sz w:val="64"/>
                                <w:szCs w:val="64"/>
                              </w:rPr>
                              <w:t xml:space="preserve">SNAP to buy </w:t>
                            </w:r>
                            <w:r w:rsidRPr="00586BD7">
                              <w:rPr>
                                <w:rFonts w:ascii="Source Serif Pro" w:hAnsi="Source Serif Pro"/>
                                <w:b/>
                                <w:bCs/>
                                <w:color w:val="F76466"/>
                                <w:spacing w:val="-11"/>
                                <w:w w:val="98"/>
                                <w:sz w:val="64"/>
                                <w:szCs w:val="64"/>
                              </w:rPr>
                              <w:t>healthy food.</w:t>
                            </w:r>
                            <w:r w:rsidRPr="00586BD7">
                              <w:rPr>
                                <w:rFonts w:ascii="Source Serif Pro" w:hAnsi="Source Serif Pro"/>
                                <w:b/>
                                <w:bCs/>
                                <w:spacing w:val="-11"/>
                                <w:w w:val="98"/>
                                <w:sz w:val="64"/>
                                <w:szCs w:val="64"/>
                              </w:rPr>
                              <w:t xml:space="preserve"> </w:t>
                            </w:r>
                            <w:r w:rsidR="001D1E92">
                              <w:rPr>
                                <w:rFonts w:ascii="Source Serif Pro" w:hAnsi="Source Serif Pro"/>
                                <w:b/>
                                <w:bCs/>
                                <w:spacing w:val="-11"/>
                                <w:w w:val="98"/>
                                <w:sz w:val="64"/>
                                <w:szCs w:val="64"/>
                              </w:rPr>
                              <w:br/>
                            </w:r>
                            <w:r w:rsidRPr="00586BD7">
                              <w:rPr>
                                <w:rFonts w:ascii="Source Serif Pro" w:hAnsi="Source Serif Pro"/>
                                <w:b/>
                                <w:bCs/>
                                <w:color w:val="0B4A5D"/>
                                <w:spacing w:val="-11"/>
                                <w:w w:val="98"/>
                                <w:sz w:val="64"/>
                                <w:szCs w:val="64"/>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C6919" id="_x0000_t202" coordsize="21600,21600" o:spt="202" path="m,l,21600r21600,l21600,xe">
                <v:stroke joinstyle="miter"/>
                <v:path gradientshapeok="t" o:connecttype="rect"/>
              </v:shapetype>
              <v:shape id="Text Box 4" o:spid="_x0000_s1026" type="#_x0000_t202" style="position:absolute;left:0;text-align:left;margin-left:35.55pt;margin-top:14pt;width:261.7pt;height:20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" filled="f" stroked="f" strokeweight=".5pt">
                <v:textbox inset="0,0,0,0">
                  <w:txbxContent>
                    <w:p w14:paraId="21829432" w14:textId="77777777" w:rsidR="00B22B6D" w:rsidRPr="00586BD7" w:rsidRDefault="00B22B6D" w:rsidP="005C154D">
                      <w:pPr>
                        <w:spacing w:after="0" w:line="216" w:lineRule="auto"/>
                        <w:rPr>
                          <w:sz w:val="64"/>
                          <w:szCs w:val="64"/>
                        </w:rPr>
                      </w:pPr>
                      <w:r w:rsidRPr="00586BD7">
                        <w:rPr>
                          <w:rFonts w:ascii="Source Serif Pro" w:hAnsi="Source Serif Pro"/>
                          <w:b/>
                          <w:bCs/>
                          <w:color w:val="0B4A5D"/>
                          <w:spacing w:val="2"/>
                          <w:w w:val="98"/>
                          <w:sz w:val="64"/>
                          <w:szCs w:val="64"/>
                        </w:rPr>
                        <w:t xml:space="preserve">In [State], [#] seniors </w:t>
                      </w:r>
                      <w:r w:rsidRPr="00586BD7">
                        <w:rPr>
                          <w:rFonts w:ascii="Source Serif Pro" w:hAnsi="Source Serif Pro"/>
                          <w:b/>
                          <w:bCs/>
                          <w:color w:val="0B4A5D"/>
                          <w:spacing w:val="2"/>
                          <w:w w:val="102"/>
                          <w:sz w:val="64"/>
                          <w:szCs w:val="64"/>
                        </w:rPr>
                        <w:t xml:space="preserve">are using </w:t>
                      </w:r>
                      <w:r w:rsidRPr="00586BD7">
                        <w:rPr>
                          <w:rFonts w:ascii="Source Serif Pro" w:hAnsi="Source Serif Pro"/>
                          <w:b/>
                          <w:bCs/>
                          <w:color w:val="F76466"/>
                          <w:spacing w:val="2"/>
                          <w:w w:val="102"/>
                          <w:sz w:val="64"/>
                          <w:szCs w:val="64"/>
                        </w:rPr>
                        <w:t xml:space="preserve">SNAP to buy </w:t>
                      </w:r>
                      <w:r w:rsidRPr="00586BD7">
                        <w:rPr>
                          <w:rFonts w:ascii="Source Serif Pro" w:hAnsi="Source Serif Pro"/>
                          <w:b/>
                          <w:bCs/>
                          <w:color w:val="F76466"/>
                          <w:spacing w:val="-11"/>
                          <w:w w:val="98"/>
                          <w:sz w:val="64"/>
                          <w:szCs w:val="64"/>
                        </w:rPr>
                        <w:t>healthy food.</w:t>
                      </w:r>
                      <w:r w:rsidRPr="00586BD7">
                        <w:rPr>
                          <w:rFonts w:ascii="Source Serif Pro" w:hAnsi="Source Serif Pro"/>
                          <w:b/>
                          <w:bCs/>
                          <w:spacing w:val="-11"/>
                          <w:w w:val="98"/>
                          <w:sz w:val="64"/>
                          <w:szCs w:val="64"/>
                        </w:rPr>
                        <w:t xml:space="preserve"> </w:t>
                      </w:r>
                      <w:r w:rsidR="001D1E92">
                        <w:rPr>
                          <w:rFonts w:ascii="Source Serif Pro" w:hAnsi="Source Serif Pro"/>
                          <w:b/>
                          <w:bCs/>
                          <w:spacing w:val="-11"/>
                          <w:w w:val="98"/>
                          <w:sz w:val="64"/>
                          <w:szCs w:val="64"/>
                        </w:rPr>
                        <w:br/>
                      </w:r>
                      <w:r w:rsidRPr="00586BD7">
                        <w:rPr>
                          <w:rFonts w:ascii="Source Serif Pro" w:hAnsi="Source Serif Pro"/>
                          <w:b/>
                          <w:bCs/>
                          <w:color w:val="0B4A5D"/>
                          <w:spacing w:val="-11"/>
                          <w:w w:val="98"/>
                          <w:sz w:val="64"/>
                          <w:szCs w:val="64"/>
                        </w:rPr>
                        <w:t>Are you?</w:t>
                      </w:r>
                    </w:p>
                  </w:txbxContent>
                </v:textbox>
              </v:shape>
            </w:pict>
          </mc:Fallback>
        </mc:AlternateContent>
      </w:r>
      <w:r w:rsidR="004E271A" w:rsidRPr="007A10EE">
        <w:rPr>
          <w:rFonts w:ascii="Galliard" w:hAnsi="Galliard"/>
          <w:sz w:val="48"/>
        </w:rPr>
        <w:t xml:space="preserve"> </w:t>
      </w:r>
    </w:p>
    <w:p w14:paraId="3FFCC664" w14:textId="77777777"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5F53C31E" w14:textId="77777777" w:rsidR="004E271A" w:rsidRDefault="004E271A" w:rsidP="004E271A">
      <w:pPr>
        <w:tabs>
          <w:tab w:val="left" w:pos="450"/>
          <w:tab w:val="left" w:pos="1350"/>
          <w:tab w:val="left" w:pos="10404"/>
        </w:tabs>
        <w:ind w:left="-1800" w:right="-756"/>
        <w:rPr>
          <w:rFonts w:ascii="Galliard" w:hAnsi="Galliard"/>
        </w:rPr>
      </w:pPr>
    </w:p>
    <w:p w14:paraId="2B71391B" w14:textId="77777777" w:rsidR="004E271A" w:rsidRDefault="004E271A" w:rsidP="004E271A">
      <w:pPr>
        <w:tabs>
          <w:tab w:val="left" w:pos="450"/>
          <w:tab w:val="left" w:pos="1350"/>
          <w:tab w:val="left" w:pos="10404"/>
        </w:tabs>
        <w:ind w:left="-1800" w:right="-756"/>
        <w:rPr>
          <w:rFonts w:ascii="Galliard" w:hAnsi="Galliard"/>
        </w:rPr>
      </w:pPr>
    </w:p>
    <w:p w14:paraId="31A8872B" w14:textId="77777777" w:rsidR="004E271A" w:rsidRDefault="004E271A" w:rsidP="004E271A">
      <w:pPr>
        <w:tabs>
          <w:tab w:val="left" w:pos="450"/>
          <w:tab w:val="left" w:pos="1350"/>
          <w:tab w:val="left" w:pos="10404"/>
        </w:tabs>
        <w:ind w:left="-1800" w:right="-756"/>
        <w:rPr>
          <w:rFonts w:ascii="Galliard" w:hAnsi="Galliard"/>
        </w:rPr>
      </w:pPr>
    </w:p>
    <w:p w14:paraId="2956459A" w14:textId="77777777" w:rsidR="004E271A" w:rsidRPr="007A10EE" w:rsidRDefault="004E271A" w:rsidP="004E271A">
      <w:pPr>
        <w:tabs>
          <w:tab w:val="left" w:pos="450"/>
          <w:tab w:val="left" w:pos="1350"/>
          <w:tab w:val="left" w:pos="10404"/>
        </w:tabs>
        <w:ind w:left="-1800" w:right="-756"/>
        <w:rPr>
          <w:rFonts w:ascii="Galliard" w:hAnsi="Galliard"/>
        </w:rPr>
      </w:pPr>
    </w:p>
    <w:p w14:paraId="6DB8FBA3" w14:textId="77777777" w:rsidR="004E271A" w:rsidRDefault="004E271A" w:rsidP="004E271A">
      <w:pPr>
        <w:tabs>
          <w:tab w:val="left" w:pos="450"/>
          <w:tab w:val="left" w:pos="1350"/>
          <w:tab w:val="left" w:pos="10404"/>
        </w:tabs>
        <w:ind w:right="-756"/>
        <w:rPr>
          <w:rFonts w:ascii="Franklin Gothic Book" w:hAnsi="Franklin Gothic Book"/>
          <w:color w:val="000000" w:themeColor="text1"/>
          <w:sz w:val="32"/>
        </w:rPr>
      </w:pPr>
    </w:p>
    <w:p w14:paraId="6C9A7C1F"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7D989E47"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62FD1515"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221EBA3F" w14:textId="77777777" w:rsidR="004E271A" w:rsidRPr="004E271A" w:rsidRDefault="00586BD7" w:rsidP="004E271A">
      <w:pPr>
        <w:tabs>
          <w:tab w:val="left" w:pos="450"/>
          <w:tab w:val="left" w:pos="1350"/>
          <w:tab w:val="left" w:pos="10404"/>
        </w:tabs>
        <w:ind w:left="-1800" w:right="-756"/>
        <w:jc w:val="center"/>
        <w:rPr>
          <w:rFonts w:ascii="Franklin Gothic Book" w:hAnsi="Franklin Gothic Book"/>
          <w:color w:val="000000" w:themeColor="text1"/>
          <w:sz w:val="26"/>
          <w:szCs w:val="26"/>
        </w:rPr>
      </w:pPr>
      <w:r>
        <w:rPr>
          <w:rFonts w:ascii="Arial" w:hAnsi="Arial" w:cs="Arial"/>
          <w:noProof/>
        </w:rPr>
        <mc:AlternateContent>
          <mc:Choice Requires="wps">
            <w:drawing>
              <wp:anchor distT="0" distB="0" distL="114300" distR="114300" simplePos="0" relativeHeight="251673600" behindDoc="0" locked="0" layoutInCell="1" allowOverlap="1" wp14:anchorId="29C77E0A" wp14:editId="653B1BB9">
                <wp:simplePos x="0" y="0"/>
                <wp:positionH relativeFrom="column">
                  <wp:posOffset>4029710</wp:posOffset>
                </wp:positionH>
                <wp:positionV relativeFrom="paragraph">
                  <wp:posOffset>41910</wp:posOffset>
                </wp:positionV>
                <wp:extent cx="5629275" cy="1384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29275" cy="1384300"/>
                        </a:xfrm>
                        <a:prstGeom prst="rect">
                          <a:avLst/>
                        </a:prstGeom>
                        <a:noFill/>
                        <a:ln w="6350">
                          <a:noFill/>
                        </a:ln>
                      </wps:spPr>
                      <wps:txbx>
                        <w:txbxContent>
                          <w:p w14:paraId="17261CBD" w14:textId="77777777" w:rsidR="005C73A5" w:rsidRPr="00136CA8" w:rsidRDefault="005C73A5" w:rsidP="005C73A5">
                            <w:pPr>
                              <w:spacing w:line="276" w:lineRule="auto"/>
                              <w:rPr>
                                <w:rFonts w:ascii="Source Serif Pro" w:hAnsi="Source Serif Pro"/>
                                <w:sz w:val="28"/>
                                <w:szCs w:val="28"/>
                              </w:rPr>
                            </w:pPr>
                            <w:r w:rsidRPr="005C154D">
                              <w:rPr>
                                <w:rFonts w:ascii="Source Serif Pro" w:hAnsi="Source Serif Pro"/>
                                <w:b/>
                                <w:bCs/>
                                <w:color w:val="0B4A5D"/>
                                <w:sz w:val="36"/>
                                <w:szCs w:val="36"/>
                              </w:rPr>
                              <w:t>SNAP</w:t>
                            </w:r>
                            <w:r w:rsidRPr="005C73A5">
                              <w:rPr>
                                <w:rFonts w:ascii="Source Serif Pro" w:hAnsi="Source Serif Pro"/>
                              </w:rPr>
                              <w:t xml:space="preserve"> </w:t>
                            </w:r>
                            <w:r w:rsidRPr="00136CA8">
                              <w:rPr>
                                <w:rFonts w:ascii="Source Serif Pro" w:hAnsi="Source Serif Pro"/>
                                <w:sz w:val="28"/>
                                <w:szCs w:val="28"/>
                              </w:rPr>
                              <w:t>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7E0A" id="Text Box 11" o:spid="_x0000_s1027" type="#_x0000_t202" style="position:absolute;left:0;text-align:left;margin-left:317.3pt;margin-top:3.3pt;width:443.25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" filled="f" stroked="f" strokeweight=".5pt">
                <v:textbox inset="0,0,0,0">
                  <w:txbxContent>
                    <w:p w14:paraId="17261CBD" w14:textId="77777777" w:rsidR="005C73A5" w:rsidRPr="00136CA8" w:rsidRDefault="005C73A5" w:rsidP="005C73A5">
                      <w:pPr>
                        <w:spacing w:line="276" w:lineRule="auto"/>
                        <w:rPr>
                          <w:rFonts w:ascii="Source Serif Pro" w:hAnsi="Source Serif Pro"/>
                          <w:sz w:val="28"/>
                          <w:szCs w:val="28"/>
                        </w:rPr>
                      </w:pPr>
                      <w:r w:rsidRPr="005C154D">
                        <w:rPr>
                          <w:rFonts w:ascii="Source Serif Pro" w:hAnsi="Source Serif Pro"/>
                          <w:b/>
                          <w:bCs/>
                          <w:color w:val="0B4A5D"/>
                          <w:sz w:val="36"/>
                          <w:szCs w:val="36"/>
                        </w:rPr>
                        <w:t>SNAP</w:t>
                      </w:r>
                      <w:r w:rsidRPr="005C73A5">
                        <w:rPr>
                          <w:rFonts w:ascii="Source Serif Pro" w:hAnsi="Source Serif Pro"/>
                        </w:rPr>
                        <w:t xml:space="preserve"> </w:t>
                      </w:r>
                      <w:r w:rsidRPr="00136CA8">
                        <w:rPr>
                          <w:rFonts w:ascii="Source Serif Pro" w:hAnsi="Source Serif Pro"/>
                          <w:sz w:val="28"/>
                          <w:szCs w:val="28"/>
                        </w:rPr>
                        <w:t>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p>
    <w:p w14:paraId="0FDBC0C8" w14:textId="77777777" w:rsidR="004E271A" w:rsidRP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26"/>
          <w:szCs w:val="26"/>
        </w:rPr>
      </w:pPr>
    </w:p>
    <w:p w14:paraId="7C7F6D7A" w14:textId="77777777" w:rsid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32"/>
        </w:rPr>
      </w:pPr>
    </w:p>
    <w:p w14:paraId="3F97E3B2" w14:textId="77777777" w:rsidR="004E271A" w:rsidRDefault="004E271A" w:rsidP="004E271A">
      <w:pPr>
        <w:tabs>
          <w:tab w:val="left" w:pos="450"/>
          <w:tab w:val="left" w:pos="1350"/>
          <w:tab w:val="left" w:pos="10404"/>
        </w:tabs>
        <w:ind w:left="-1800" w:right="-756"/>
        <w:jc w:val="center"/>
        <w:rPr>
          <w:rFonts w:ascii="Franklin Gothic Book" w:hAnsi="Franklin Gothic Book"/>
          <w:color w:val="000000" w:themeColor="text1"/>
          <w:sz w:val="32"/>
        </w:rPr>
      </w:pPr>
    </w:p>
    <w:p w14:paraId="4106FF9A" w14:textId="2D8CFD26" w:rsidR="00B22B6D" w:rsidRDefault="00B22B6D" w:rsidP="00B22B6D">
      <w:pPr>
        <w:pStyle w:val="subhead2"/>
        <w:spacing w:before="0" w:line="300" w:lineRule="auto"/>
        <w:jc w:val="center"/>
        <w:rPr>
          <w:rFonts w:ascii="Arial" w:hAnsi="Arial" w:cs="Arial"/>
          <w:i w:val="0"/>
          <w:iCs w:val="0"/>
          <w:color w:val="000000"/>
          <w:sz w:val="24"/>
          <w:szCs w:val="24"/>
        </w:rPr>
      </w:pPr>
    </w:p>
    <w:p w14:paraId="44888BEA" w14:textId="2A92813F" w:rsidR="00CB01B4" w:rsidRPr="00B22B6D" w:rsidRDefault="00681F01" w:rsidP="00D73284">
      <w:pPr>
        <w:ind w:left="-1800" w:right="-1800" w:firstLine="1800"/>
        <w:rPr>
          <w:rFonts w:ascii="Arial" w:hAnsi="Arial" w:cs="Arial"/>
        </w:rPr>
      </w:pPr>
      <w:r>
        <w:rPr>
          <w:rFonts w:ascii="Arial" w:hAnsi="Arial" w:cs="Arial"/>
          <w:noProof/>
          <w:color w:val="000000"/>
          <w:sz w:val="32"/>
          <w:szCs w:val="32"/>
        </w:rPr>
        <mc:AlternateContent>
          <mc:Choice Requires="wps">
            <w:drawing>
              <wp:anchor distT="0" distB="0" distL="114300" distR="114300" simplePos="0" relativeHeight="251676672" behindDoc="0" locked="0" layoutInCell="1" allowOverlap="1" wp14:anchorId="78BEB6D2" wp14:editId="6A4BA8B3">
                <wp:simplePos x="0" y="0"/>
                <wp:positionH relativeFrom="column">
                  <wp:posOffset>367323</wp:posOffset>
                </wp:positionH>
                <wp:positionV relativeFrom="paragraph">
                  <wp:posOffset>260838</wp:posOffset>
                </wp:positionV>
                <wp:extent cx="3227119" cy="55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27119" cy="558800"/>
                        </a:xfrm>
                        <a:prstGeom prst="rect">
                          <a:avLst/>
                        </a:prstGeom>
                        <a:noFill/>
                        <a:ln w="6350">
                          <a:noFill/>
                        </a:ln>
                      </wps:spPr>
                      <wps:txbx>
                        <w:txbxContent>
                          <w:p w14:paraId="465DB8E4" w14:textId="2227AB93" w:rsidR="003C41A0" w:rsidRPr="00681F01" w:rsidRDefault="00681F01" w:rsidP="00681F01">
                            <w:pPr>
                              <w:pStyle w:val="subhead2"/>
                              <w:spacing w:before="100" w:line="240" w:lineRule="auto"/>
                              <w:rPr>
                                <w:rFonts w:ascii="Arial Black" w:hAnsi="Arial Black" w:cs="Arial"/>
                                <w:b/>
                                <w:bCs/>
                                <w:i w:val="0"/>
                                <w:iCs w:val="0"/>
                                <w:color w:val="F76466"/>
                                <w:sz w:val="32"/>
                                <w:szCs w:val="32"/>
                              </w:rPr>
                            </w:pPr>
                            <w:r w:rsidRPr="00681F01">
                              <w:rPr>
                                <w:rFonts w:ascii="Arial Black" w:hAnsi="Arial Black" w:cs="Arial"/>
                                <w:b/>
                                <w:bCs/>
                                <w:i w:val="0"/>
                                <w:iCs w:val="0"/>
                                <w:color w:val="0B4A5D"/>
                                <w:sz w:val="32"/>
                                <w:szCs w:val="32"/>
                              </w:rPr>
                              <w:t>FIND OUT IF YOU’RE ELIGIBLE</w:t>
                            </w:r>
                          </w:p>
                          <w:p w14:paraId="148AE30A" w14:textId="77777777" w:rsidR="003C41A0" w:rsidRPr="00136CA8" w:rsidRDefault="003C41A0" w:rsidP="00136CA8">
                            <w:pPr>
                              <w:jc w:val="right"/>
                              <w:rPr>
                                <w:rFonts w:ascii="Arial Black" w:hAnsi="Arial Black"/>
                                <w:b/>
                                <w:bCs/>
                                <w:sz w:val="40"/>
                                <w:szCs w:val="40"/>
                              </w:rPr>
                            </w:pPr>
                          </w:p>
                          <w:p w14:paraId="2F34B2CD" w14:textId="77777777" w:rsidR="003C41A0" w:rsidRPr="00136CA8" w:rsidRDefault="003C41A0" w:rsidP="00136CA8">
                            <w:pPr>
                              <w:jc w:val="right"/>
                              <w:rPr>
                                <w:rFonts w:ascii="Arial Black" w:hAnsi="Arial Black"/>
                                <w:b/>
                                <w:bCs/>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EB6D2" id="_x0000_t202" coordsize="21600,21600" o:spt="202" path="m,l,21600r21600,l21600,xe">
                <v:stroke joinstyle="miter"/>
                <v:path gradientshapeok="t" o:connecttype="rect"/>
              </v:shapetype>
              <v:shape id="Text Box 14" o:spid="_x0000_s1028" type="#_x0000_t202" style="position:absolute;left:0;text-align:left;margin-left:28.9pt;margin-top:20.55pt;width:254.1pt;height: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" filled="f" stroked="f" strokeweight=".5pt">
                <v:textbox inset="0,0,0,0">
                  <w:txbxContent>
                    <w:p w14:paraId="465DB8E4" w14:textId="2227AB93" w:rsidR="003C41A0" w:rsidRPr="00681F01" w:rsidRDefault="00681F01" w:rsidP="00681F01">
                      <w:pPr>
                        <w:pStyle w:val="subhead2"/>
                        <w:spacing w:before="100" w:line="240" w:lineRule="auto"/>
                        <w:rPr>
                          <w:rFonts w:ascii="Arial Black" w:hAnsi="Arial Black" w:cs="Arial"/>
                          <w:b/>
                          <w:bCs/>
                          <w:i w:val="0"/>
                          <w:iCs w:val="0"/>
                          <w:color w:val="F76466"/>
                          <w:sz w:val="32"/>
                          <w:szCs w:val="32"/>
                        </w:rPr>
                      </w:pPr>
                      <w:r w:rsidRPr="00681F01">
                        <w:rPr>
                          <w:rFonts w:ascii="Arial Black" w:hAnsi="Arial Black" w:cs="Arial"/>
                          <w:b/>
                          <w:bCs/>
                          <w:i w:val="0"/>
                          <w:iCs w:val="0"/>
                          <w:color w:val="0B4A5D"/>
                          <w:sz w:val="32"/>
                          <w:szCs w:val="32"/>
                        </w:rPr>
                        <w:t>FIND OUT IF YOU’RE ELIGIBLE</w:t>
                      </w:r>
                    </w:p>
                    <w:p w14:paraId="148AE30A" w14:textId="77777777" w:rsidR="003C41A0" w:rsidRPr="00136CA8" w:rsidRDefault="003C41A0" w:rsidP="00136CA8">
                      <w:pPr>
                        <w:jc w:val="right"/>
                        <w:rPr>
                          <w:rFonts w:ascii="Arial Black" w:hAnsi="Arial Black"/>
                          <w:b/>
                          <w:bCs/>
                          <w:sz w:val="40"/>
                          <w:szCs w:val="40"/>
                        </w:rPr>
                      </w:pPr>
                    </w:p>
                    <w:p w14:paraId="2F34B2CD" w14:textId="77777777" w:rsidR="003C41A0" w:rsidRPr="00136CA8" w:rsidRDefault="003C41A0" w:rsidP="00136CA8">
                      <w:pPr>
                        <w:jc w:val="right"/>
                        <w:rPr>
                          <w:rFonts w:ascii="Arial Black" w:hAnsi="Arial Black"/>
                          <w:b/>
                          <w:bCs/>
                          <w:sz w:val="40"/>
                          <w:szCs w:val="40"/>
                        </w:rPr>
                      </w:pPr>
                    </w:p>
                  </w:txbxContent>
                </v:textbox>
              </v:shape>
            </w:pict>
          </mc:Fallback>
        </mc:AlternateContent>
      </w:r>
      <w:r w:rsidR="00AC6489" w:rsidRPr="00AC6489">
        <w:rPr>
          <w:rFonts w:ascii="Arial" w:hAnsi="Arial" w:cs="Arial"/>
          <w:noProof/>
        </w:rPr>
        <mc:AlternateContent>
          <mc:Choice Requires="wps">
            <w:drawing>
              <wp:anchor distT="45720" distB="45720" distL="114300" distR="114300" simplePos="0" relativeHeight="251680768" behindDoc="0" locked="0" layoutInCell="1" allowOverlap="1" wp14:anchorId="6B937B1D" wp14:editId="372140B6">
                <wp:simplePos x="0" y="0"/>
                <wp:positionH relativeFrom="column">
                  <wp:posOffset>1389380</wp:posOffset>
                </wp:positionH>
                <wp:positionV relativeFrom="paragraph">
                  <wp:posOffset>1461135</wp:posOffset>
                </wp:positionV>
                <wp:extent cx="23876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455930"/>
                        </a:xfrm>
                        <a:prstGeom prst="rect">
                          <a:avLst/>
                        </a:prstGeom>
                        <a:noFill/>
                        <a:ln w="9525">
                          <a:noFill/>
                          <a:miter lim="800000"/>
                          <a:headEnd/>
                          <a:tailEnd/>
                        </a:ln>
                      </wps:spPr>
                      <wps:txbx>
                        <w:txbxContent>
                          <w:p w14:paraId="5E80B1B9" w14:textId="77777777" w:rsidR="00AC6489" w:rsidRPr="00BE0536" w:rsidRDefault="00AC6489" w:rsidP="00AC6489">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37B1D" id="_x0000_t202" coordsize="21600,21600" o:spt="202" path="m,l,21600r21600,l21600,xe">
                <v:stroke joinstyle="miter"/>
                <v:path gradientshapeok="t" o:connecttype="rect"/>
              </v:shapetype>
              <v:shape id="Text Box 2" o:spid="_x0000_s1028" type="#_x0000_t202" style="position:absolute;left:0;text-align:left;margin-left:109.4pt;margin-top:115.05pt;width:188pt;height:3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" filled="f" stroked="f">
                <v:textbox inset="0,0,0,0">
                  <w:txbxContent>
                    <w:p w14:paraId="5E80B1B9" w14:textId="77777777" w:rsidR="00AC6489" w:rsidRPr="00BE0536" w:rsidRDefault="00AC6489" w:rsidP="00AC6489">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v:textbox>
                <w10:wrap type="square"/>
              </v:shape>
            </w:pict>
          </mc:Fallback>
        </mc:AlternateContent>
      </w:r>
      <w:r w:rsidR="00AC6489" w:rsidRPr="00AC6489">
        <w:rPr>
          <w:rFonts w:ascii="Arial" w:hAnsi="Arial" w:cs="Arial"/>
          <w:noProof/>
        </w:rPr>
        <mc:AlternateContent>
          <mc:Choice Requires="wps">
            <w:drawing>
              <wp:anchor distT="0" distB="0" distL="114300" distR="114300" simplePos="0" relativeHeight="251684864" behindDoc="0" locked="0" layoutInCell="1" allowOverlap="1" wp14:anchorId="61CEAC51" wp14:editId="7F2FF82B">
                <wp:simplePos x="0" y="0"/>
                <wp:positionH relativeFrom="column">
                  <wp:posOffset>5990590</wp:posOffset>
                </wp:positionH>
                <wp:positionV relativeFrom="paragraph">
                  <wp:posOffset>1447800</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0A2EFD59" w14:textId="77777777" w:rsidR="00AC6489" w:rsidRDefault="00AC6489" w:rsidP="00AC6489">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EAC51" id="Text Box 6" o:spid="_x0000_s1029" type="#_x0000_t202" style="position:absolute;left:0;text-align:left;margin-left:471.7pt;margin-top:114pt;width:120pt;height:29.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" fillcolor="white [3201]" stroked="f" strokeweight=".5pt">
                <v:textbox>
                  <w:txbxContent>
                    <w:p w14:paraId="0A2EFD59" w14:textId="77777777" w:rsidR="00AC6489" w:rsidRDefault="00AC6489" w:rsidP="00AC6489">
                      <w:r>
                        <w:t>Partner’s Logo</w:t>
                      </w:r>
                    </w:p>
                  </w:txbxContent>
                </v:textbox>
              </v:shape>
            </w:pict>
          </mc:Fallback>
        </mc:AlternateContent>
      </w:r>
      <w:r w:rsidR="00AC6489" w:rsidRPr="00AC6489">
        <w:rPr>
          <w:rFonts w:ascii="Arial" w:hAnsi="Arial" w:cs="Arial"/>
          <w:noProof/>
        </w:rPr>
        <mc:AlternateContent>
          <mc:Choice Requires="wps">
            <w:drawing>
              <wp:anchor distT="0" distB="0" distL="114299" distR="114299" simplePos="0" relativeHeight="251683840" behindDoc="0" locked="0" layoutInCell="1" allowOverlap="1" wp14:anchorId="2383D729" wp14:editId="111F7749">
                <wp:simplePos x="0" y="0"/>
                <wp:positionH relativeFrom="column">
                  <wp:posOffset>5647055</wp:posOffset>
                </wp:positionH>
                <wp:positionV relativeFrom="paragraph">
                  <wp:posOffset>1292860</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0513724" id="Straight Connector 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4.65pt,101.8pt" to="444.65pt,15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" strokecolor="#bfbfbf [2412]" strokeweight="2pt">
                <o:lock v:ext="edit" shapetype="f"/>
              </v:line>
            </w:pict>
          </mc:Fallback>
        </mc:AlternateContent>
      </w:r>
      <w:r w:rsidR="00AC6489" w:rsidRPr="00AC6489">
        <w:rPr>
          <w:rFonts w:ascii="Arial" w:hAnsi="Arial" w:cs="Arial"/>
          <w:noProof/>
        </w:rPr>
        <mc:AlternateContent>
          <mc:Choice Requires="wps">
            <w:drawing>
              <wp:anchor distT="0" distB="0" distL="114300" distR="114300" simplePos="0" relativeHeight="251682816" behindDoc="0" locked="0" layoutInCell="1" allowOverlap="1" wp14:anchorId="1A6A331C" wp14:editId="6EA027B0">
                <wp:simplePos x="0" y="0"/>
                <wp:positionH relativeFrom="column">
                  <wp:posOffset>4352290</wp:posOffset>
                </wp:positionH>
                <wp:positionV relativeFrom="paragraph">
                  <wp:posOffset>1450975</wp:posOffset>
                </wp:positionV>
                <wp:extent cx="1028700" cy="377190"/>
                <wp:effectExtent l="0" t="0" r="0" b="3810"/>
                <wp:wrapNone/>
                <wp:docPr id="2" name="Rectangle 2"/>
                <wp:cNvGraphicFramePr/>
                <a:graphic xmlns:a="http://schemas.openxmlformats.org/drawingml/2006/main">
                  <a:graphicData uri="http://schemas.microsoft.com/office/word/2010/wordprocessingShape">
                    <wps:wsp>
                      <wps:cNvSpPr/>
                      <wps:spPr>
                        <a:xfrm>
                          <a:off x="0" y="0"/>
                          <a:ext cx="1028700" cy="377190"/>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904F" id="Rectangle 2" o:spid="_x0000_s1026" style="position:absolute;margin-left:342.7pt;margin-top:114.25pt;width:81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O4sUiQA&#13;&#10;AEAASURBV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" stroked="f">
                <v:fill r:id="rId8" o:title="" recolor="t" rotate="t" type="frame"/>
              </v:rect>
            </w:pict>
          </mc:Fallback>
        </mc:AlternateContent>
      </w:r>
      <w:r w:rsidR="00AC6489" w:rsidRPr="00AC6489">
        <w:rPr>
          <w:rFonts w:ascii="Arial" w:hAnsi="Arial" w:cs="Arial"/>
          <w:noProof/>
        </w:rPr>
        <mc:AlternateContent>
          <mc:Choice Requires="wps">
            <w:drawing>
              <wp:anchor distT="0" distB="0" distL="114299" distR="114299" simplePos="0" relativeHeight="251681792" behindDoc="0" locked="0" layoutInCell="1" allowOverlap="1" wp14:anchorId="1FA260AF" wp14:editId="307A57E2">
                <wp:simplePos x="0" y="0"/>
                <wp:positionH relativeFrom="column">
                  <wp:posOffset>4046855</wp:posOffset>
                </wp:positionH>
                <wp:positionV relativeFrom="paragraph">
                  <wp:posOffset>1280160</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297FAC" id="Straight Connector 9"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8.65pt,100.8pt" to="318.65pt,1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" strokecolor="#bfbfbf [2412]" strokeweight="2pt">
                <o:lock v:ext="edit" shapetype="f"/>
              </v:line>
            </w:pict>
          </mc:Fallback>
        </mc:AlternateContent>
      </w:r>
      <w:r w:rsidR="001D1E92" w:rsidRPr="003C41A0">
        <w:rPr>
          <w:rFonts w:ascii="Arial" w:hAnsi="Arial" w:cs="Arial"/>
          <w:noProof/>
          <w:color w:val="FFFFFF" w:themeColor="background1"/>
          <w:sz w:val="32"/>
          <w:szCs w:val="32"/>
        </w:rPr>
        <mc:AlternateContent>
          <mc:Choice Requires="wps">
            <w:drawing>
              <wp:anchor distT="0" distB="0" distL="114300" distR="114300" simplePos="0" relativeHeight="251674624" behindDoc="0" locked="0" layoutInCell="1" allowOverlap="1" wp14:anchorId="7979E2C6" wp14:editId="441D7513">
                <wp:simplePos x="0" y="0"/>
                <wp:positionH relativeFrom="column">
                  <wp:posOffset>3600238</wp:posOffset>
                </wp:positionH>
                <wp:positionV relativeFrom="paragraph">
                  <wp:posOffset>403225</wp:posOffset>
                </wp:positionV>
                <wp:extent cx="292100" cy="208280"/>
                <wp:effectExtent l="54610" t="21590" r="41910" b="67310"/>
                <wp:wrapNone/>
                <wp:docPr id="12" name="Triangle 12"/>
                <wp:cNvGraphicFramePr/>
                <a:graphic xmlns:a="http://schemas.openxmlformats.org/drawingml/2006/main">
                  <a:graphicData uri="http://schemas.microsoft.com/office/word/2010/wordprocessingShape">
                    <wps:wsp>
                      <wps:cNvSpPr/>
                      <wps:spPr>
                        <a:xfrm rot="16200000" flipV="1">
                          <a:off x="0" y="0"/>
                          <a:ext cx="292100" cy="208280"/>
                        </a:xfrm>
                        <a:prstGeom prst="triangle">
                          <a:avLst/>
                        </a:prstGeom>
                        <a:solidFill>
                          <a:srgbClr val="04A29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82D9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283.5pt;margin-top:31.75pt;width:23pt;height:16.4pt;rotation:90;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" fillcolor="#04a299" stroked="f">
                <v:shadow on="t" color="black" opacity="22937f" origin=",.5" offset="0,.63889mm"/>
              </v:shape>
            </w:pict>
          </mc:Fallback>
        </mc:AlternateContent>
      </w:r>
      <w:r w:rsidR="00136CA8">
        <w:rPr>
          <w:rFonts w:ascii="Arial" w:hAnsi="Arial" w:cs="Arial"/>
          <w:noProof/>
          <w:color w:val="000000"/>
          <w:sz w:val="32"/>
          <w:szCs w:val="32"/>
        </w:rPr>
        <mc:AlternateContent>
          <mc:Choice Requires="wps">
            <w:drawing>
              <wp:anchor distT="0" distB="0" distL="114300" distR="114300" simplePos="0" relativeHeight="251675648" behindDoc="0" locked="0" layoutInCell="1" allowOverlap="1" wp14:anchorId="42552921" wp14:editId="78A5FB93">
                <wp:simplePos x="0" y="0"/>
                <wp:positionH relativeFrom="column">
                  <wp:posOffset>4014681</wp:posOffset>
                </wp:positionH>
                <wp:positionV relativeFrom="paragraph">
                  <wp:posOffset>300355</wp:posOffset>
                </wp:positionV>
                <wp:extent cx="5629275" cy="6064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5629275" cy="606425"/>
                        </a:xfrm>
                        <a:prstGeom prst="rect">
                          <a:avLst/>
                        </a:prstGeom>
                        <a:noFill/>
                        <a:ln w="6350">
                          <a:noFill/>
                        </a:ln>
                      </wps:spPr>
                      <wps:txbx>
                        <w:txbxContent>
                          <w:p w14:paraId="4D260A5C" w14:textId="316251D5" w:rsidR="003C41A0" w:rsidRPr="00136CA8" w:rsidRDefault="003C41A0">
                            <w:pPr>
                              <w:rPr>
                                <w:sz w:val="48"/>
                                <w:szCs w:val="48"/>
                              </w:rPr>
                            </w:pPr>
                            <w:r w:rsidRPr="00136CA8">
                              <w:rPr>
                                <w:rFonts w:ascii="Arial" w:hAnsi="Arial" w:cs="Arial"/>
                                <w:b/>
                                <w:bCs/>
                                <w:color w:val="F76466"/>
                                <w:sz w:val="48"/>
                                <w:szCs w:val="48"/>
                              </w:rPr>
                              <w:t>www.BenefitsCheckUp.org/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52921" id="_x0000_t202" coordsize="21600,21600" o:spt="202" path="m,l,21600r21600,l21600,xe">
                <v:stroke joinstyle="miter"/>
                <v:path gradientshapeok="t" o:connecttype="rect"/>
              </v:shapetype>
              <v:shape id="Text Box 13" o:spid="_x0000_s1031" type="#_x0000_t202" style="position:absolute;left:0;text-align:left;margin-left:316.1pt;margin-top:23.65pt;width:443.25pt;height: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" filled="f" stroked="f" strokeweight=".5pt">
                <v:textbox inset="0,0,0,0">
                  <w:txbxContent>
                    <w:p w14:paraId="4D260A5C" w14:textId="316251D5" w:rsidR="003C41A0" w:rsidRPr="00136CA8" w:rsidRDefault="003C41A0">
                      <w:pPr>
                        <w:rPr>
                          <w:sz w:val="48"/>
                          <w:szCs w:val="48"/>
                        </w:rPr>
                      </w:pPr>
                      <w:r w:rsidRPr="00136CA8">
                        <w:rPr>
                          <w:rFonts w:ascii="Arial" w:hAnsi="Arial" w:cs="Arial"/>
                          <w:b/>
                          <w:bCs/>
                          <w:color w:val="F76466"/>
                          <w:sz w:val="48"/>
                          <w:szCs w:val="48"/>
                        </w:rPr>
                        <w:t>www.BenefitsCheckUp.org/</w:t>
                      </w:r>
                    </w:p>
                  </w:txbxContent>
                </v:textbox>
              </v:shape>
            </w:pict>
          </mc:Fallback>
        </mc:AlternateContent>
      </w:r>
    </w:p>
    <w:sectPr w:rsidR="00CB01B4" w:rsidRPr="00B22B6D" w:rsidSect="00586BD7">
      <w:pgSz w:w="15840" w:h="12240" w:orient="landscape"/>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subsetted="1" w:fontKey="{471F4CB3-0038-A842-A564-A8A7726162C8}"/>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ource Serif Pro">
    <w:panose1 w:val="02040603050405020204"/>
    <w:charset w:val="00"/>
    <w:family w:val="roman"/>
    <w:pitch w:val="variable"/>
    <w:sig w:usb0="20000287" w:usb1="02000003" w:usb2="00000000" w:usb3="00000000" w:csb0="0000019F" w:csb1="00000000"/>
    <w:embedRegular r:id="rId3" w:fontKey="{2DAA05F3-9EF8-2B49-886D-49D552E058A1}"/>
    <w:embedBold r:id="rId4" w:fontKey="{0FD2CE8D-733C-A84C-B5A2-D83B425B649E}"/>
  </w:font>
  <w:font w:name="Arial">
    <w:panose1 w:val="020B0604020202020204"/>
    <w:charset w:val="00"/>
    <w:family w:val="swiss"/>
    <w:pitch w:val="variable"/>
    <w:sig w:usb0="E0002EFF" w:usb1="C000785B" w:usb2="00000009" w:usb3="00000000" w:csb0="000001FF" w:csb1="00000000"/>
    <w:embedBold r:id="rId5" w:subsetted="1" w:fontKey="{CF0694E5-0604-7D41-8313-EBF2284020D5}"/>
    <w:embedItalic r:id="rId6" w:subsetted="1" w:fontKey="{F680352F-76FE-0843-8B27-C00F6624845A}"/>
  </w:font>
  <w:font w:name="Arial Black">
    <w:panose1 w:val="020B0A04020102020204"/>
    <w:charset w:val="00"/>
    <w:family w:val="swiss"/>
    <w:pitch w:val="variable"/>
    <w:sig w:usb0="A00002AF" w:usb1="400078FB" w:usb2="00000000" w:usb3="00000000" w:csb0="0000009F" w:csb1="00000000"/>
    <w:embedBold r:id="rId7" w:subsetted="1" w:fontKey="{22616DBE-8376-E24F-96C4-2C073DC1304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embedSystemFonts/>
  <w:saveSubset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B6E"/>
    <w:rsid w:val="00024C3E"/>
    <w:rsid w:val="00065B6E"/>
    <w:rsid w:val="00105671"/>
    <w:rsid w:val="00136CA8"/>
    <w:rsid w:val="00161902"/>
    <w:rsid w:val="001D1E92"/>
    <w:rsid w:val="001E4B2E"/>
    <w:rsid w:val="00221E04"/>
    <w:rsid w:val="002F3EC4"/>
    <w:rsid w:val="003C41A0"/>
    <w:rsid w:val="00463B76"/>
    <w:rsid w:val="004D6620"/>
    <w:rsid w:val="004E271A"/>
    <w:rsid w:val="00567159"/>
    <w:rsid w:val="00586BD7"/>
    <w:rsid w:val="005C154D"/>
    <w:rsid w:val="005C73A5"/>
    <w:rsid w:val="006578D0"/>
    <w:rsid w:val="00681F01"/>
    <w:rsid w:val="007054E7"/>
    <w:rsid w:val="00A14E1F"/>
    <w:rsid w:val="00A268AD"/>
    <w:rsid w:val="00A36B6E"/>
    <w:rsid w:val="00AC6489"/>
    <w:rsid w:val="00B22B6D"/>
    <w:rsid w:val="00BB72C0"/>
    <w:rsid w:val="00C05628"/>
    <w:rsid w:val="00C7206F"/>
    <w:rsid w:val="00CB01B4"/>
    <w:rsid w:val="00D73284"/>
    <w:rsid w:val="00E571C2"/>
    <w:rsid w:val="00EA1471"/>
    <w:rsid w:val="00EF20AC"/>
    <w:rsid w:val="00EF2B3C"/>
    <w:rsid w:val="00F032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58096"/>
  <w15:docId w15:val="{58CD19FB-C85D-1048-B266-1069369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Theme="minorEastAsia"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Theme="minorEastAsia"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annguyen/Documents/GRAPHIC%20DESIGN%20DOCUMENTS/2021-PDF%20Projects%20to%20redesign/Brandy_CBA/Van_PDF%20Projects%20to%20update/2021-NCOA-SNAP_Placemat-11x8-5/2021-NCOA-SNAP-placemat-11x8-5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2021-NCOA-SNAP-placemat-11x8-5_3.dotx</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IconoGraph</Company>
  <LinksUpToDate>false</LinksUpToDate>
  <CharactersWithSpaces>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Donya Currie</cp:lastModifiedBy>
  <cp:revision>4</cp:revision>
  <dcterms:created xsi:type="dcterms:W3CDTF">2024-12-12T16:44:00Z</dcterms:created>
  <dcterms:modified xsi:type="dcterms:W3CDTF">2024-12-13T18:36:00Z</dcterms:modified>
  <cp:category/>
</cp:coreProperties>
</file>