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5C984" w14:textId="3371E08B" w:rsidR="004E271A" w:rsidRPr="007A10EE" w:rsidRDefault="004E271A" w:rsidP="004E271A">
      <w:pPr>
        <w:tabs>
          <w:tab w:val="left" w:pos="450"/>
        </w:tabs>
        <w:ind w:left="-1800"/>
        <w:rPr>
          <w:rFonts w:ascii="Galliard" w:hAnsi="Galliard"/>
        </w:rPr>
      </w:pPr>
    </w:p>
    <w:p w14:paraId="245084A0" w14:textId="32C00E30" w:rsidR="004E271A" w:rsidRPr="007A10EE" w:rsidRDefault="00A14E1F" w:rsidP="004E271A">
      <w:pPr>
        <w:tabs>
          <w:tab w:val="left" w:pos="450"/>
        </w:tabs>
        <w:ind w:left="-1800"/>
        <w:jc w:val="center"/>
        <w:rPr>
          <w:rFonts w:ascii="Galliard" w:hAnsi="Galliard"/>
          <w:sz w:val="48"/>
        </w:rPr>
      </w:pPr>
      <w:r>
        <w:rPr>
          <w:noProof/>
        </w:rPr>
        <mc:AlternateContent>
          <mc:Choice Requires="wps">
            <w:drawing>
              <wp:anchor distT="0" distB="0" distL="114300" distR="114300" simplePos="0" relativeHeight="251678720" behindDoc="0" locked="0" layoutInCell="1" allowOverlap="1" wp14:anchorId="0FC6BDF5" wp14:editId="7AE741D5">
                <wp:simplePos x="0" y="0"/>
                <wp:positionH relativeFrom="column">
                  <wp:posOffset>4076700</wp:posOffset>
                </wp:positionH>
                <wp:positionV relativeFrom="paragraph">
                  <wp:posOffset>182245</wp:posOffset>
                </wp:positionV>
                <wp:extent cx="5486400" cy="3149600"/>
                <wp:effectExtent l="0" t="0" r="0" b="0"/>
                <wp:wrapNone/>
                <wp:docPr id="3" name="Round Diagonal Corner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3149600"/>
                        </a:xfrm>
                        <a:prstGeom prst="round2DiagRect">
                          <a:avLst/>
                        </a:prstGeom>
                        <a:blipFill>
                          <a:blip r:embed="rId4" cstate="screen">
                            <a:extLst>
                              <a:ext uri="{28A0092B-C50C-407E-A947-70E740481C1C}">
                                <a14:useLocalDpi xmlns:a14="http://schemas.microsoft.com/office/drawing/2010/main"/>
                              </a:ext>
                            </a:extLst>
                          </a:blip>
                          <a:srcRect/>
                          <a:stretch>
                            <a:fillRect/>
                          </a:stretch>
                        </a:blip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D371" id="Round Diagonal Corner Rectangle 3" o:spid="_x0000_s1026" style="position:absolute;margin-left:321pt;margin-top:14.35pt;width:6in;height:2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00,31496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" path="m524944,l5486400,r,l5486400,2624656v,289919,-235025,524944,-524944,524944l,3149600r,l,524944c,235025,235025,,524944,xe" stroked="f">
                <v:fill r:id="rId5" o:title="" recolor="t" rotate="t" type="frame"/>
                <v:path arrowok="t" o:connecttype="custom" o:connectlocs="524944,0;5486400,0;5486400,0;5486400,2624656;4961456,3149600;0,3149600;0,3149600;0,524944;524944,0" o:connectangles="0,0,0,0,0,0,0,0,0"/>
              </v:shape>
            </w:pict>
          </mc:Fallback>
        </mc:AlternateContent>
      </w:r>
      <w:r w:rsidR="001D1E92">
        <w:rPr>
          <w:rFonts w:ascii="Franklin Gothic Book" w:hAnsi="Franklin Gothic Book"/>
          <w:noProof/>
          <w:color w:val="000000" w:themeColor="text1"/>
          <w:sz w:val="32"/>
        </w:rPr>
        <mc:AlternateContent>
          <mc:Choice Requires="wps">
            <w:drawing>
              <wp:anchor distT="0" distB="0" distL="114300" distR="114300" simplePos="0" relativeHeight="251663360" behindDoc="0" locked="0" layoutInCell="1" allowOverlap="1" wp14:anchorId="456C6919" wp14:editId="59B57D7F">
                <wp:simplePos x="0" y="0"/>
                <wp:positionH relativeFrom="column">
                  <wp:posOffset>451485</wp:posOffset>
                </wp:positionH>
                <wp:positionV relativeFrom="paragraph">
                  <wp:posOffset>177800</wp:posOffset>
                </wp:positionV>
                <wp:extent cx="3323590" cy="2573655"/>
                <wp:effectExtent l="0" t="0" r="3810" b="4445"/>
                <wp:wrapNone/>
                <wp:docPr id="4" name="Text Box 4"/>
                <wp:cNvGraphicFramePr/>
                <a:graphic xmlns:a="http://schemas.openxmlformats.org/drawingml/2006/main">
                  <a:graphicData uri="http://schemas.microsoft.com/office/word/2010/wordprocessingShape">
                    <wps:wsp>
                      <wps:cNvSpPr txBox="1"/>
                      <wps:spPr>
                        <a:xfrm>
                          <a:off x="0" y="0"/>
                          <a:ext cx="3323590" cy="2573655"/>
                        </a:xfrm>
                        <a:prstGeom prst="rect">
                          <a:avLst/>
                        </a:prstGeom>
                        <a:noFill/>
                        <a:ln w="6350">
                          <a:noFill/>
                        </a:ln>
                      </wps:spPr>
                      <wps:txbx>
                        <w:txbxContent>
                          <w:p w14:paraId="21829432" w14:textId="77777777" w:rsidR="00B22B6D" w:rsidRPr="00586BD7" w:rsidRDefault="00B22B6D" w:rsidP="005C154D">
                            <w:pPr>
                              <w:spacing w:after="0" w:line="216" w:lineRule="auto"/>
                              <w:rPr>
                                <w:sz w:val="64"/>
                                <w:szCs w:val="64"/>
                              </w:rPr>
                            </w:pPr>
                            <w:r w:rsidRPr="00586BD7">
                              <w:rPr>
                                <w:rFonts w:ascii="Source Serif Pro" w:hAnsi="Source Serif Pro"/>
                                <w:b/>
                                <w:bCs/>
                                <w:color w:val="0B4A5D"/>
                                <w:spacing w:val="2"/>
                                <w:w w:val="98"/>
                                <w:sz w:val="64"/>
                                <w:szCs w:val="64"/>
                              </w:rPr>
                              <w:t xml:space="preserve">In [State], [#] seniors </w:t>
                            </w:r>
                            <w:r w:rsidRPr="00586BD7">
                              <w:rPr>
                                <w:rFonts w:ascii="Source Serif Pro" w:hAnsi="Source Serif Pro"/>
                                <w:b/>
                                <w:bCs/>
                                <w:color w:val="0B4A5D"/>
                                <w:spacing w:val="2"/>
                                <w:w w:val="102"/>
                                <w:sz w:val="64"/>
                                <w:szCs w:val="64"/>
                              </w:rPr>
                              <w:t xml:space="preserve">are using </w:t>
                            </w:r>
                            <w:r w:rsidRPr="00586BD7">
                              <w:rPr>
                                <w:rFonts w:ascii="Source Serif Pro" w:hAnsi="Source Serif Pro"/>
                                <w:b/>
                                <w:bCs/>
                                <w:color w:val="F76466"/>
                                <w:spacing w:val="2"/>
                                <w:w w:val="102"/>
                                <w:sz w:val="64"/>
                                <w:szCs w:val="64"/>
                              </w:rPr>
                              <w:t xml:space="preserve">SNAP to buy </w:t>
                            </w:r>
                            <w:r w:rsidRPr="00586BD7">
                              <w:rPr>
                                <w:rFonts w:ascii="Source Serif Pro" w:hAnsi="Source Serif Pro"/>
                                <w:b/>
                                <w:bCs/>
                                <w:color w:val="F76466"/>
                                <w:spacing w:val="-11"/>
                                <w:w w:val="98"/>
                                <w:sz w:val="64"/>
                                <w:szCs w:val="64"/>
                              </w:rPr>
                              <w:t>healthy food.</w:t>
                            </w:r>
                            <w:r w:rsidRPr="00586BD7">
                              <w:rPr>
                                <w:rFonts w:ascii="Source Serif Pro" w:hAnsi="Source Serif Pro"/>
                                <w:b/>
                                <w:bCs/>
                                <w:spacing w:val="-11"/>
                                <w:w w:val="98"/>
                                <w:sz w:val="64"/>
                                <w:szCs w:val="64"/>
                              </w:rPr>
                              <w:t xml:space="preserve"> </w:t>
                            </w:r>
                            <w:r w:rsidR="001D1E92">
                              <w:rPr>
                                <w:rFonts w:ascii="Source Serif Pro" w:hAnsi="Source Serif Pro"/>
                                <w:b/>
                                <w:bCs/>
                                <w:spacing w:val="-11"/>
                                <w:w w:val="98"/>
                                <w:sz w:val="64"/>
                                <w:szCs w:val="64"/>
                              </w:rPr>
                              <w:br/>
                            </w:r>
                            <w:r w:rsidRPr="00586BD7">
                              <w:rPr>
                                <w:rFonts w:ascii="Source Serif Pro" w:hAnsi="Source Serif Pro"/>
                                <w:b/>
                                <w:bCs/>
                                <w:color w:val="0B4A5D"/>
                                <w:spacing w:val="-11"/>
                                <w:w w:val="98"/>
                                <w:sz w:val="64"/>
                                <w:szCs w:val="64"/>
                              </w:rPr>
                              <w:t>Are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C6919" id="_x0000_t202" coordsize="21600,21600" o:spt="202" path="m,l,21600r21600,l21600,xe">
                <v:stroke joinstyle="miter"/>
                <v:path gradientshapeok="t" o:connecttype="rect"/>
              </v:shapetype>
              <v:shape id="Text Box 4" o:spid="_x0000_s1026" type="#_x0000_t202" style="position:absolute;left:0;text-align:left;margin-left:35.55pt;margin-top:14pt;width:261.7pt;height:20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" filled="f" stroked="f" strokeweight=".5pt">
                <v:textbox inset="0,0,0,0">
                  <w:txbxContent>
                    <w:p w14:paraId="21829432" w14:textId="77777777" w:rsidR="00B22B6D" w:rsidRPr="00586BD7" w:rsidRDefault="00B22B6D" w:rsidP="005C154D">
                      <w:pPr>
                        <w:spacing w:after="0" w:line="216" w:lineRule="auto"/>
                        <w:rPr>
                          <w:sz w:val="64"/>
                          <w:szCs w:val="64"/>
                        </w:rPr>
                      </w:pPr>
                      <w:r w:rsidRPr="00586BD7">
                        <w:rPr>
                          <w:rFonts w:ascii="Source Serif Pro" w:hAnsi="Source Serif Pro"/>
                          <w:b/>
                          <w:bCs/>
                          <w:color w:val="0B4A5D"/>
                          <w:spacing w:val="2"/>
                          <w:w w:val="98"/>
                          <w:sz w:val="64"/>
                          <w:szCs w:val="64"/>
                        </w:rPr>
                        <w:t xml:space="preserve">In [State], [#] seniors </w:t>
                      </w:r>
                      <w:r w:rsidRPr="00586BD7">
                        <w:rPr>
                          <w:rFonts w:ascii="Source Serif Pro" w:hAnsi="Source Serif Pro"/>
                          <w:b/>
                          <w:bCs/>
                          <w:color w:val="0B4A5D"/>
                          <w:spacing w:val="2"/>
                          <w:w w:val="102"/>
                          <w:sz w:val="64"/>
                          <w:szCs w:val="64"/>
                        </w:rPr>
                        <w:t xml:space="preserve">are using </w:t>
                      </w:r>
                      <w:r w:rsidRPr="00586BD7">
                        <w:rPr>
                          <w:rFonts w:ascii="Source Serif Pro" w:hAnsi="Source Serif Pro"/>
                          <w:b/>
                          <w:bCs/>
                          <w:color w:val="F76466"/>
                          <w:spacing w:val="2"/>
                          <w:w w:val="102"/>
                          <w:sz w:val="64"/>
                          <w:szCs w:val="64"/>
                        </w:rPr>
                        <w:t xml:space="preserve">SNAP to buy </w:t>
                      </w:r>
                      <w:r w:rsidRPr="00586BD7">
                        <w:rPr>
                          <w:rFonts w:ascii="Source Serif Pro" w:hAnsi="Source Serif Pro"/>
                          <w:b/>
                          <w:bCs/>
                          <w:color w:val="F76466"/>
                          <w:spacing w:val="-11"/>
                          <w:w w:val="98"/>
                          <w:sz w:val="64"/>
                          <w:szCs w:val="64"/>
                        </w:rPr>
                        <w:t>healthy food.</w:t>
                      </w:r>
                      <w:r w:rsidRPr="00586BD7">
                        <w:rPr>
                          <w:rFonts w:ascii="Source Serif Pro" w:hAnsi="Source Serif Pro"/>
                          <w:b/>
                          <w:bCs/>
                          <w:spacing w:val="-11"/>
                          <w:w w:val="98"/>
                          <w:sz w:val="64"/>
                          <w:szCs w:val="64"/>
                        </w:rPr>
                        <w:t xml:space="preserve"> </w:t>
                      </w:r>
                      <w:r w:rsidR="001D1E92">
                        <w:rPr>
                          <w:rFonts w:ascii="Source Serif Pro" w:hAnsi="Source Serif Pro"/>
                          <w:b/>
                          <w:bCs/>
                          <w:spacing w:val="-11"/>
                          <w:w w:val="98"/>
                          <w:sz w:val="64"/>
                          <w:szCs w:val="64"/>
                        </w:rPr>
                        <w:br/>
                      </w:r>
                      <w:r w:rsidRPr="00586BD7">
                        <w:rPr>
                          <w:rFonts w:ascii="Source Serif Pro" w:hAnsi="Source Serif Pro"/>
                          <w:b/>
                          <w:bCs/>
                          <w:color w:val="0B4A5D"/>
                          <w:spacing w:val="-11"/>
                          <w:w w:val="98"/>
                          <w:sz w:val="64"/>
                          <w:szCs w:val="64"/>
                        </w:rPr>
                        <w:t>Are you?</w:t>
                      </w:r>
                    </w:p>
                  </w:txbxContent>
                </v:textbox>
              </v:shape>
            </w:pict>
          </mc:Fallback>
        </mc:AlternateContent>
      </w:r>
      <w:r w:rsidR="004E271A" w:rsidRPr="007A10EE">
        <w:rPr>
          <w:rFonts w:ascii="Galliard" w:hAnsi="Galliard"/>
          <w:sz w:val="48"/>
        </w:rPr>
        <w:t xml:space="preserve"> </w:t>
      </w:r>
    </w:p>
    <w:p w14:paraId="3FFCC664" w14:textId="77777777" w:rsidR="004E271A" w:rsidRPr="00B22B6D" w:rsidRDefault="004E271A" w:rsidP="004E271A">
      <w:pPr>
        <w:pStyle w:val="blueheader"/>
        <w:spacing w:before="164" w:after="0" w:line="240" w:lineRule="auto"/>
        <w:jc w:val="center"/>
        <w:rPr>
          <w:rFonts w:ascii="Source Serif Pro" w:hAnsi="Source Serif Pro"/>
          <w:b/>
          <w:bCs/>
          <w:spacing w:val="-11"/>
          <w:w w:val="98"/>
          <w:sz w:val="72"/>
          <w:szCs w:val="72"/>
        </w:rPr>
      </w:pPr>
    </w:p>
    <w:p w14:paraId="5F53C31E" w14:textId="77777777" w:rsidR="004E271A" w:rsidRDefault="004E271A" w:rsidP="004E271A">
      <w:pPr>
        <w:tabs>
          <w:tab w:val="left" w:pos="450"/>
          <w:tab w:val="left" w:pos="1350"/>
          <w:tab w:val="left" w:pos="10404"/>
        </w:tabs>
        <w:ind w:left="-1800" w:right="-756"/>
        <w:rPr>
          <w:rFonts w:ascii="Galliard" w:hAnsi="Galliard"/>
        </w:rPr>
      </w:pPr>
    </w:p>
    <w:p w14:paraId="2B71391B" w14:textId="77777777" w:rsidR="004E271A" w:rsidRDefault="004E271A" w:rsidP="004E271A">
      <w:pPr>
        <w:tabs>
          <w:tab w:val="left" w:pos="450"/>
          <w:tab w:val="left" w:pos="1350"/>
          <w:tab w:val="left" w:pos="10404"/>
        </w:tabs>
        <w:ind w:left="-1800" w:right="-756"/>
        <w:rPr>
          <w:rFonts w:ascii="Galliard" w:hAnsi="Galliard"/>
        </w:rPr>
      </w:pPr>
    </w:p>
    <w:p w14:paraId="31A8872B" w14:textId="77777777" w:rsidR="004E271A" w:rsidRDefault="004E271A" w:rsidP="004E271A">
      <w:pPr>
        <w:tabs>
          <w:tab w:val="left" w:pos="450"/>
          <w:tab w:val="left" w:pos="1350"/>
          <w:tab w:val="left" w:pos="10404"/>
        </w:tabs>
        <w:ind w:left="-1800" w:right="-756"/>
        <w:rPr>
          <w:rFonts w:ascii="Galliard" w:hAnsi="Galliard"/>
        </w:rPr>
      </w:pPr>
    </w:p>
    <w:p w14:paraId="2956459A" w14:textId="77777777" w:rsidR="004E271A" w:rsidRPr="007A10EE" w:rsidRDefault="004E271A" w:rsidP="004E271A">
      <w:pPr>
        <w:tabs>
          <w:tab w:val="left" w:pos="450"/>
          <w:tab w:val="left" w:pos="1350"/>
          <w:tab w:val="left" w:pos="10404"/>
        </w:tabs>
        <w:ind w:left="-1800" w:right="-756"/>
        <w:rPr>
          <w:rFonts w:ascii="Galliard" w:hAnsi="Galliard"/>
        </w:rPr>
      </w:pPr>
    </w:p>
    <w:p w14:paraId="6DB8FBA3" w14:textId="77777777" w:rsidR="004E271A" w:rsidRDefault="004E271A" w:rsidP="004E271A">
      <w:pPr>
        <w:tabs>
          <w:tab w:val="left" w:pos="450"/>
          <w:tab w:val="left" w:pos="1350"/>
          <w:tab w:val="left" w:pos="10404"/>
        </w:tabs>
        <w:ind w:right="-756"/>
        <w:rPr>
          <w:rFonts w:ascii="Franklin Gothic Book" w:hAnsi="Franklin Gothic Book"/>
          <w:color w:val="000000" w:themeColor="text1"/>
          <w:sz w:val="32"/>
        </w:rPr>
      </w:pPr>
    </w:p>
    <w:p w14:paraId="6C9A7C1F" w14:textId="77777777" w:rsidR="004E271A" w:rsidRP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26"/>
          <w:szCs w:val="26"/>
        </w:rPr>
      </w:pPr>
    </w:p>
    <w:p w14:paraId="7D989E47" w14:textId="77777777" w:rsidR="004E271A" w:rsidRP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26"/>
          <w:szCs w:val="26"/>
        </w:rPr>
      </w:pPr>
    </w:p>
    <w:p w14:paraId="62FD1515" w14:textId="77777777" w:rsidR="004E271A" w:rsidRP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26"/>
          <w:szCs w:val="26"/>
        </w:rPr>
      </w:pPr>
    </w:p>
    <w:p w14:paraId="221EBA3F" w14:textId="77777777" w:rsidR="004E271A" w:rsidRPr="004E271A" w:rsidRDefault="00586BD7" w:rsidP="004E271A">
      <w:pPr>
        <w:tabs>
          <w:tab w:val="left" w:pos="450"/>
          <w:tab w:val="left" w:pos="1350"/>
          <w:tab w:val="left" w:pos="10404"/>
        </w:tabs>
        <w:ind w:left="-1800" w:right="-756"/>
        <w:jc w:val="center"/>
        <w:rPr>
          <w:rFonts w:ascii="Franklin Gothic Book" w:hAnsi="Franklin Gothic Book"/>
          <w:color w:val="000000" w:themeColor="text1"/>
          <w:sz w:val="26"/>
          <w:szCs w:val="26"/>
        </w:rPr>
      </w:pPr>
      <w:r>
        <w:rPr>
          <w:rFonts w:ascii="Arial" w:hAnsi="Arial" w:cs="Arial"/>
          <w:noProof/>
        </w:rPr>
        <mc:AlternateContent>
          <mc:Choice Requires="wps">
            <w:drawing>
              <wp:anchor distT="0" distB="0" distL="114300" distR="114300" simplePos="0" relativeHeight="251673600" behindDoc="0" locked="0" layoutInCell="1" allowOverlap="1" wp14:anchorId="29C77E0A" wp14:editId="653B1BB9">
                <wp:simplePos x="0" y="0"/>
                <wp:positionH relativeFrom="column">
                  <wp:posOffset>4029710</wp:posOffset>
                </wp:positionH>
                <wp:positionV relativeFrom="paragraph">
                  <wp:posOffset>41910</wp:posOffset>
                </wp:positionV>
                <wp:extent cx="5629275" cy="1384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29275" cy="1384300"/>
                        </a:xfrm>
                        <a:prstGeom prst="rect">
                          <a:avLst/>
                        </a:prstGeom>
                        <a:noFill/>
                        <a:ln w="6350">
                          <a:noFill/>
                        </a:ln>
                      </wps:spPr>
                      <wps:txbx>
                        <w:txbxContent>
                          <w:p w14:paraId="17261CBD" w14:textId="77777777" w:rsidR="005C73A5" w:rsidRPr="00136CA8" w:rsidRDefault="005C73A5" w:rsidP="005C73A5">
                            <w:pPr>
                              <w:spacing w:line="276" w:lineRule="auto"/>
                              <w:rPr>
                                <w:rFonts w:ascii="Source Serif Pro" w:hAnsi="Source Serif Pro"/>
                                <w:sz w:val="28"/>
                                <w:szCs w:val="28"/>
                              </w:rPr>
                            </w:pPr>
                            <w:r w:rsidRPr="005C154D">
                              <w:rPr>
                                <w:rFonts w:ascii="Source Serif Pro" w:hAnsi="Source Serif Pro"/>
                                <w:b/>
                                <w:bCs/>
                                <w:color w:val="0B4A5D"/>
                                <w:sz w:val="36"/>
                                <w:szCs w:val="36"/>
                              </w:rPr>
                              <w:t>SNAP</w:t>
                            </w:r>
                            <w:r w:rsidRPr="005C73A5">
                              <w:rPr>
                                <w:rFonts w:ascii="Source Serif Pro" w:hAnsi="Source Serif Pro"/>
                              </w:rPr>
                              <w:t xml:space="preserve"> </w:t>
                            </w:r>
                            <w:r w:rsidRPr="00136CA8">
                              <w:rPr>
                                <w:rFonts w:ascii="Source Serif Pro" w:hAnsi="Source Serif Pro"/>
                                <w:sz w:val="28"/>
                                <w:szCs w:val="28"/>
                              </w:rPr>
                              <w:t>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77E0A" id="Text Box 11" o:spid="_x0000_s1027" type="#_x0000_t202" style="position:absolute;left:0;text-align:left;margin-left:317.3pt;margin-top:3.3pt;width:443.25pt;height:1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" filled="f" stroked="f" strokeweight=".5pt">
                <v:textbox inset="0,0,0,0">
                  <w:txbxContent>
                    <w:p w14:paraId="17261CBD" w14:textId="77777777" w:rsidR="005C73A5" w:rsidRPr="00136CA8" w:rsidRDefault="005C73A5" w:rsidP="005C73A5">
                      <w:pPr>
                        <w:spacing w:line="276" w:lineRule="auto"/>
                        <w:rPr>
                          <w:rFonts w:ascii="Source Serif Pro" w:hAnsi="Source Serif Pro"/>
                          <w:sz w:val="28"/>
                          <w:szCs w:val="28"/>
                        </w:rPr>
                      </w:pPr>
                      <w:r w:rsidRPr="005C154D">
                        <w:rPr>
                          <w:rFonts w:ascii="Source Serif Pro" w:hAnsi="Source Serif Pro"/>
                          <w:b/>
                          <w:bCs/>
                          <w:color w:val="0B4A5D"/>
                          <w:sz w:val="36"/>
                          <w:szCs w:val="36"/>
                        </w:rPr>
                        <w:t>SNAP</w:t>
                      </w:r>
                      <w:r w:rsidRPr="005C73A5">
                        <w:rPr>
                          <w:rFonts w:ascii="Source Serif Pro" w:hAnsi="Source Serif Pro"/>
                        </w:rPr>
                        <w:t xml:space="preserve"> </w:t>
                      </w:r>
                      <w:r w:rsidRPr="00136CA8">
                        <w:rPr>
                          <w:rFonts w:ascii="Source Serif Pro" w:hAnsi="Source Serif Pro"/>
                          <w:sz w:val="28"/>
                          <w:szCs w:val="28"/>
                        </w:rPr>
                        <w:t>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v:textbox>
              </v:shape>
            </w:pict>
          </mc:Fallback>
        </mc:AlternateContent>
      </w:r>
    </w:p>
    <w:p w14:paraId="0FDBC0C8" w14:textId="77777777" w:rsidR="004E271A" w:rsidRP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26"/>
          <w:szCs w:val="26"/>
        </w:rPr>
      </w:pPr>
    </w:p>
    <w:p w14:paraId="7C7F6D7A" w14:textId="77777777" w:rsid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32"/>
        </w:rPr>
      </w:pPr>
    </w:p>
    <w:p w14:paraId="3F97E3B2" w14:textId="77777777" w:rsid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32"/>
        </w:rPr>
      </w:pPr>
    </w:p>
    <w:p w14:paraId="4106FF9A" w14:textId="2D8CFD26" w:rsidR="00B22B6D" w:rsidRDefault="00B22B6D" w:rsidP="00B22B6D">
      <w:pPr>
        <w:pStyle w:val="subhead2"/>
        <w:spacing w:before="0" w:line="300" w:lineRule="auto"/>
        <w:jc w:val="center"/>
        <w:rPr>
          <w:rFonts w:ascii="Arial" w:hAnsi="Arial" w:cs="Arial"/>
          <w:i w:val="0"/>
          <w:iCs w:val="0"/>
          <w:color w:val="000000"/>
          <w:sz w:val="24"/>
          <w:szCs w:val="24"/>
        </w:rPr>
      </w:pPr>
    </w:p>
    <w:p w14:paraId="44888BEA" w14:textId="5624ACF6" w:rsidR="00CB01B4" w:rsidRPr="00B22B6D" w:rsidRDefault="00AC6489" w:rsidP="00D73284">
      <w:pPr>
        <w:ind w:left="-1800" w:right="-1800" w:firstLine="1800"/>
        <w:rPr>
          <w:rFonts w:ascii="Arial" w:hAnsi="Arial" w:cs="Arial"/>
        </w:rPr>
      </w:pPr>
      <w:r w:rsidRPr="00AC6489">
        <w:rPr>
          <w:rFonts w:ascii="Arial" w:hAnsi="Arial" w:cs="Arial"/>
        </w:rPr>
        <mc:AlternateContent>
          <mc:Choice Requires="wps">
            <w:drawing>
              <wp:anchor distT="45720" distB="45720" distL="114300" distR="114300" simplePos="0" relativeHeight="251680768" behindDoc="0" locked="0" layoutInCell="1" allowOverlap="1" wp14:anchorId="6B937B1D" wp14:editId="372140B6">
                <wp:simplePos x="0" y="0"/>
                <wp:positionH relativeFrom="column">
                  <wp:posOffset>1389380</wp:posOffset>
                </wp:positionH>
                <wp:positionV relativeFrom="paragraph">
                  <wp:posOffset>1461135</wp:posOffset>
                </wp:positionV>
                <wp:extent cx="2387600" cy="455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0" cy="455930"/>
                        </a:xfrm>
                        <a:prstGeom prst="rect">
                          <a:avLst/>
                        </a:prstGeom>
                        <a:noFill/>
                        <a:ln w="9525">
                          <a:noFill/>
                          <a:miter lim="800000"/>
                          <a:headEnd/>
                          <a:tailEnd/>
                        </a:ln>
                      </wps:spPr>
                      <wps:txbx>
                        <w:txbxContent>
                          <w:p w14:paraId="5E80B1B9" w14:textId="77777777" w:rsidR="00AC6489" w:rsidRPr="00BE0536" w:rsidRDefault="00AC6489" w:rsidP="00AC6489">
                            <w:pPr>
                              <w:spacing w:line="276" w:lineRule="auto"/>
                              <w:jc w:val="right"/>
                              <w:rPr>
                                <w:rFonts w:ascii="Arial" w:hAnsi="Arial" w:cs="Arial"/>
                                <w:i/>
                                <w:iCs/>
                                <w:color w:val="000000" w:themeColor="text1"/>
                                <w:sz w:val="20"/>
                                <w:szCs w:val="20"/>
                              </w:rPr>
                            </w:pPr>
                            <w:r w:rsidRPr="00BE0536">
                              <w:rPr>
                                <w:rFonts w:ascii="Arial" w:hAnsi="Arial" w:cs="Arial"/>
                                <w:i/>
                                <w:iCs/>
                                <w:color w:val="000000" w:themeColor="text1"/>
                                <w:sz w:val="20"/>
                                <w:szCs w:val="20"/>
                              </w:rPr>
                              <w:t>This flyer was developed with generous support from the Walmart Foundation.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37B1D" id="_x0000_t202" coordsize="21600,21600" o:spt="202" path="m,l,21600r21600,l21600,xe">
                <v:stroke joinstyle="miter"/>
                <v:path gradientshapeok="t" o:connecttype="rect"/>
              </v:shapetype>
              <v:shape id="Text Box 2" o:spid="_x0000_s1028" type="#_x0000_t202" style="position:absolute;left:0;text-align:left;margin-left:109.4pt;margin-top:115.05pt;width:188pt;height:35.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" filled="f" stroked="f">
                <v:textbox inset="0,0,0,0">
                  <w:txbxContent>
                    <w:p w14:paraId="5E80B1B9" w14:textId="77777777" w:rsidR="00AC6489" w:rsidRPr="00BE0536" w:rsidRDefault="00AC6489" w:rsidP="00AC6489">
                      <w:pPr>
                        <w:spacing w:line="276" w:lineRule="auto"/>
                        <w:jc w:val="right"/>
                        <w:rPr>
                          <w:rFonts w:ascii="Arial" w:hAnsi="Arial" w:cs="Arial"/>
                          <w:i/>
                          <w:iCs/>
                          <w:color w:val="000000" w:themeColor="text1"/>
                          <w:sz w:val="20"/>
                          <w:szCs w:val="20"/>
                        </w:rPr>
                      </w:pPr>
                      <w:r w:rsidRPr="00BE0536">
                        <w:rPr>
                          <w:rFonts w:ascii="Arial" w:hAnsi="Arial" w:cs="Arial"/>
                          <w:i/>
                          <w:iCs/>
                          <w:color w:val="000000" w:themeColor="text1"/>
                          <w:sz w:val="20"/>
                          <w:szCs w:val="20"/>
                        </w:rPr>
                        <w:t>This flyer was developed with generous support from the Walmart Foundation.</w:t>
                      </w:r>
                    </w:p>
                  </w:txbxContent>
                </v:textbox>
                <w10:wrap type="square"/>
              </v:shape>
            </w:pict>
          </mc:Fallback>
        </mc:AlternateContent>
      </w:r>
      <w:r w:rsidRPr="00AC6489">
        <w:rPr>
          <w:rFonts w:ascii="Arial" w:hAnsi="Arial" w:cs="Arial"/>
        </w:rPr>
        <mc:AlternateContent>
          <mc:Choice Requires="wps">
            <w:drawing>
              <wp:anchor distT="0" distB="0" distL="114300" distR="114300" simplePos="0" relativeHeight="251684864" behindDoc="0" locked="0" layoutInCell="1" allowOverlap="1" wp14:anchorId="61CEAC51" wp14:editId="7F2FF82B">
                <wp:simplePos x="0" y="0"/>
                <wp:positionH relativeFrom="column">
                  <wp:posOffset>5990590</wp:posOffset>
                </wp:positionH>
                <wp:positionV relativeFrom="paragraph">
                  <wp:posOffset>1447800</wp:posOffset>
                </wp:positionV>
                <wp:extent cx="1524000" cy="3771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524000" cy="377190"/>
                        </a:xfrm>
                        <a:prstGeom prst="rect">
                          <a:avLst/>
                        </a:prstGeom>
                        <a:solidFill>
                          <a:schemeClr val="lt1"/>
                        </a:solidFill>
                        <a:ln w="6350">
                          <a:noFill/>
                        </a:ln>
                      </wps:spPr>
                      <wps:txbx>
                        <w:txbxContent>
                          <w:p w14:paraId="0A2EFD59" w14:textId="77777777" w:rsidR="00AC6489" w:rsidRDefault="00AC6489" w:rsidP="00AC6489">
                            <w:r>
                              <w:t>Partner’s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CEAC51" id="Text Box 6" o:spid="_x0000_s1029" type="#_x0000_t202" style="position:absolute;left:0;text-align:left;margin-left:471.7pt;margin-top:114pt;width:120pt;height:29.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" fillcolor="white [3201]" stroked="f" strokeweight=".5pt">
                <v:textbox>
                  <w:txbxContent>
                    <w:p w14:paraId="0A2EFD59" w14:textId="77777777" w:rsidR="00AC6489" w:rsidRDefault="00AC6489" w:rsidP="00AC6489">
                      <w:r>
                        <w:t>Partner’s Logo</w:t>
                      </w:r>
                    </w:p>
                  </w:txbxContent>
                </v:textbox>
              </v:shape>
            </w:pict>
          </mc:Fallback>
        </mc:AlternateContent>
      </w:r>
      <w:r w:rsidRPr="00AC6489">
        <w:rPr>
          <w:rFonts w:ascii="Arial" w:hAnsi="Arial" w:cs="Arial"/>
        </w:rPr>
        <mc:AlternateContent>
          <mc:Choice Requires="wps">
            <w:drawing>
              <wp:anchor distT="0" distB="0" distL="114299" distR="114299" simplePos="0" relativeHeight="251683840" behindDoc="0" locked="0" layoutInCell="1" allowOverlap="1" wp14:anchorId="2383D729" wp14:editId="111F7749">
                <wp:simplePos x="0" y="0"/>
                <wp:positionH relativeFrom="column">
                  <wp:posOffset>5647055</wp:posOffset>
                </wp:positionH>
                <wp:positionV relativeFrom="paragraph">
                  <wp:posOffset>1292860</wp:posOffset>
                </wp:positionV>
                <wp:extent cx="0" cy="616585"/>
                <wp:effectExtent l="12700" t="0" r="12700" b="184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0513724" id="Straight Connector 5"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4.65pt,101.8pt" to="444.65pt,15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" strokecolor="#bfbfbf [2412]" strokeweight="2pt">
                <o:lock v:ext="edit" shapetype="f"/>
              </v:line>
            </w:pict>
          </mc:Fallback>
        </mc:AlternateContent>
      </w:r>
      <w:r w:rsidRPr="00AC6489">
        <w:rPr>
          <w:rFonts w:ascii="Arial" w:hAnsi="Arial" w:cs="Arial"/>
        </w:rPr>
        <mc:AlternateContent>
          <mc:Choice Requires="wps">
            <w:drawing>
              <wp:anchor distT="0" distB="0" distL="114300" distR="114300" simplePos="0" relativeHeight="251682816" behindDoc="0" locked="0" layoutInCell="1" allowOverlap="1" wp14:anchorId="1A6A331C" wp14:editId="6EA027B0">
                <wp:simplePos x="0" y="0"/>
                <wp:positionH relativeFrom="column">
                  <wp:posOffset>4352290</wp:posOffset>
                </wp:positionH>
                <wp:positionV relativeFrom="paragraph">
                  <wp:posOffset>1450975</wp:posOffset>
                </wp:positionV>
                <wp:extent cx="1028700" cy="377190"/>
                <wp:effectExtent l="0" t="0" r="0" b="3810"/>
                <wp:wrapNone/>
                <wp:docPr id="2" name="Rectangle 2"/>
                <wp:cNvGraphicFramePr/>
                <a:graphic xmlns:a="http://schemas.openxmlformats.org/drawingml/2006/main">
                  <a:graphicData uri="http://schemas.microsoft.com/office/word/2010/wordprocessingShape">
                    <wps:wsp>
                      <wps:cNvSpPr/>
                      <wps:spPr>
                        <a:xfrm>
                          <a:off x="0" y="0"/>
                          <a:ext cx="1028700" cy="377190"/>
                        </a:xfrm>
                        <a:prstGeom prst="rect">
                          <a:avLst/>
                        </a:prstGeom>
                        <a:blipFill dpi="0"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A904F" id="Rectangle 2" o:spid="_x0000_s1026" style="position:absolute;margin-left:342.7pt;margin-top:114.25pt;width:81pt;height:2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O4sUiQA&#13;&#10;AEAASURBV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" stroked="f">
                <v:fill r:id="rId8" o:title="" recolor="t" rotate="t" type="frame"/>
              </v:rect>
            </w:pict>
          </mc:Fallback>
        </mc:AlternateContent>
      </w:r>
      <w:r w:rsidRPr="00AC6489">
        <w:rPr>
          <w:rFonts w:ascii="Arial" w:hAnsi="Arial" w:cs="Arial"/>
        </w:rPr>
        <mc:AlternateContent>
          <mc:Choice Requires="wps">
            <w:drawing>
              <wp:anchor distT="0" distB="0" distL="114299" distR="114299" simplePos="0" relativeHeight="251681792" behindDoc="0" locked="0" layoutInCell="1" allowOverlap="1" wp14:anchorId="1FA260AF" wp14:editId="178824A0">
                <wp:simplePos x="0" y="0"/>
                <wp:positionH relativeFrom="column">
                  <wp:posOffset>4046855</wp:posOffset>
                </wp:positionH>
                <wp:positionV relativeFrom="paragraph">
                  <wp:posOffset>1280160</wp:posOffset>
                </wp:positionV>
                <wp:extent cx="0" cy="616585"/>
                <wp:effectExtent l="12700" t="0" r="12700" b="184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0A6C1C5" id="Straight Connector 9"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8.65pt,100.8pt" to="318.65pt,14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" strokecolor="#bfbfbf [2412]" strokeweight="2pt">
                <o:lock v:ext="edit" shapetype="f"/>
              </v:line>
            </w:pict>
          </mc:Fallback>
        </mc:AlternateContent>
      </w:r>
      <w:r w:rsidR="001D1E92">
        <w:rPr>
          <w:rFonts w:ascii="Arial" w:hAnsi="Arial" w:cs="Arial"/>
          <w:noProof/>
          <w:color w:val="000000"/>
          <w:sz w:val="32"/>
          <w:szCs w:val="32"/>
        </w:rPr>
        <mc:AlternateContent>
          <mc:Choice Requires="wps">
            <w:drawing>
              <wp:anchor distT="0" distB="0" distL="114300" distR="114300" simplePos="0" relativeHeight="251676672" behindDoc="0" locked="0" layoutInCell="1" allowOverlap="1" wp14:anchorId="78BEB6D2" wp14:editId="40C8480B">
                <wp:simplePos x="0" y="0"/>
                <wp:positionH relativeFrom="column">
                  <wp:posOffset>1276350</wp:posOffset>
                </wp:positionH>
                <wp:positionV relativeFrom="paragraph">
                  <wp:posOffset>257175</wp:posOffset>
                </wp:positionV>
                <wp:extent cx="2180590" cy="55880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2180590" cy="558800"/>
                        </a:xfrm>
                        <a:prstGeom prst="rect">
                          <a:avLst/>
                        </a:prstGeom>
                        <a:noFill/>
                        <a:ln w="6350">
                          <a:noFill/>
                        </a:ln>
                      </wps:spPr>
                      <wps:txbx>
                        <w:txbxContent>
                          <w:p w14:paraId="465DB8E4" w14:textId="77777777" w:rsidR="003C41A0" w:rsidRPr="00136CA8" w:rsidRDefault="003C41A0" w:rsidP="00136CA8">
                            <w:pPr>
                              <w:pStyle w:val="subhead2"/>
                              <w:spacing w:before="100" w:line="240" w:lineRule="auto"/>
                              <w:jc w:val="right"/>
                              <w:rPr>
                                <w:rFonts w:ascii="Arial Black" w:hAnsi="Arial Black" w:cs="Arial"/>
                                <w:b/>
                                <w:bCs/>
                                <w:i w:val="0"/>
                                <w:iCs w:val="0"/>
                                <w:color w:val="F76466"/>
                                <w:sz w:val="40"/>
                                <w:szCs w:val="40"/>
                              </w:rPr>
                            </w:pPr>
                            <w:r w:rsidRPr="00136CA8">
                              <w:rPr>
                                <w:rFonts w:ascii="Arial Black" w:hAnsi="Arial Black" w:cs="Arial"/>
                                <w:b/>
                                <w:bCs/>
                                <w:i w:val="0"/>
                                <w:iCs w:val="0"/>
                                <w:color w:val="0B4A5D"/>
                                <w:sz w:val="40"/>
                                <w:szCs w:val="40"/>
                              </w:rPr>
                              <w:t>APPLY NOW</w:t>
                            </w:r>
                          </w:p>
                          <w:p w14:paraId="148AE30A" w14:textId="77777777" w:rsidR="003C41A0" w:rsidRPr="00136CA8" w:rsidRDefault="003C41A0" w:rsidP="00136CA8">
                            <w:pPr>
                              <w:jc w:val="right"/>
                              <w:rPr>
                                <w:rFonts w:ascii="Arial Black" w:hAnsi="Arial Black"/>
                                <w:b/>
                                <w:bCs/>
                                <w:sz w:val="40"/>
                                <w:szCs w:val="40"/>
                              </w:rPr>
                            </w:pPr>
                          </w:p>
                          <w:p w14:paraId="2F34B2CD" w14:textId="77777777" w:rsidR="003C41A0" w:rsidRPr="00136CA8" w:rsidRDefault="003C41A0" w:rsidP="00136CA8">
                            <w:pPr>
                              <w:jc w:val="right"/>
                              <w:rPr>
                                <w:rFonts w:ascii="Arial Black" w:hAnsi="Arial Black"/>
                                <w:b/>
                                <w:bCs/>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B6D2" id="Text Box 14" o:spid="_x0000_s1030" type="#_x0000_t202" style="position:absolute;left:0;text-align:left;margin-left:100.5pt;margin-top:20.25pt;width:171.7pt;height: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" filled="f" stroked="f" strokeweight=".5pt">
                <v:textbox inset="0,0,0,0">
                  <w:txbxContent>
                    <w:p w14:paraId="465DB8E4" w14:textId="77777777" w:rsidR="003C41A0" w:rsidRPr="00136CA8" w:rsidRDefault="003C41A0" w:rsidP="00136CA8">
                      <w:pPr>
                        <w:pStyle w:val="subhead2"/>
                        <w:spacing w:before="100" w:line="240" w:lineRule="auto"/>
                        <w:jc w:val="right"/>
                        <w:rPr>
                          <w:rFonts w:ascii="Arial Black" w:hAnsi="Arial Black" w:cs="Arial"/>
                          <w:b/>
                          <w:bCs/>
                          <w:i w:val="0"/>
                          <w:iCs w:val="0"/>
                          <w:color w:val="F76466"/>
                          <w:sz w:val="40"/>
                          <w:szCs w:val="40"/>
                        </w:rPr>
                      </w:pPr>
                      <w:r w:rsidRPr="00136CA8">
                        <w:rPr>
                          <w:rFonts w:ascii="Arial Black" w:hAnsi="Arial Black" w:cs="Arial"/>
                          <w:b/>
                          <w:bCs/>
                          <w:i w:val="0"/>
                          <w:iCs w:val="0"/>
                          <w:color w:val="0B4A5D"/>
                          <w:sz w:val="40"/>
                          <w:szCs w:val="40"/>
                        </w:rPr>
                        <w:t>APPLY NOW</w:t>
                      </w:r>
                    </w:p>
                    <w:p w14:paraId="148AE30A" w14:textId="77777777" w:rsidR="003C41A0" w:rsidRPr="00136CA8" w:rsidRDefault="003C41A0" w:rsidP="00136CA8">
                      <w:pPr>
                        <w:jc w:val="right"/>
                        <w:rPr>
                          <w:rFonts w:ascii="Arial Black" w:hAnsi="Arial Black"/>
                          <w:b/>
                          <w:bCs/>
                          <w:sz w:val="40"/>
                          <w:szCs w:val="40"/>
                        </w:rPr>
                      </w:pPr>
                    </w:p>
                    <w:p w14:paraId="2F34B2CD" w14:textId="77777777" w:rsidR="003C41A0" w:rsidRPr="00136CA8" w:rsidRDefault="003C41A0" w:rsidP="00136CA8">
                      <w:pPr>
                        <w:jc w:val="right"/>
                        <w:rPr>
                          <w:rFonts w:ascii="Arial Black" w:hAnsi="Arial Black"/>
                          <w:b/>
                          <w:bCs/>
                          <w:sz w:val="40"/>
                          <w:szCs w:val="40"/>
                        </w:rPr>
                      </w:pPr>
                    </w:p>
                  </w:txbxContent>
                </v:textbox>
              </v:shape>
            </w:pict>
          </mc:Fallback>
        </mc:AlternateContent>
      </w:r>
      <w:r w:rsidR="001D1E92" w:rsidRPr="003C41A0">
        <w:rPr>
          <w:rFonts w:ascii="Arial" w:hAnsi="Arial" w:cs="Arial"/>
          <w:noProof/>
          <w:color w:val="FFFFFF" w:themeColor="background1"/>
          <w:sz w:val="32"/>
          <w:szCs w:val="32"/>
        </w:rPr>
        <mc:AlternateContent>
          <mc:Choice Requires="wps">
            <w:drawing>
              <wp:anchor distT="0" distB="0" distL="114300" distR="114300" simplePos="0" relativeHeight="251674624" behindDoc="0" locked="0" layoutInCell="1" allowOverlap="1" wp14:anchorId="7979E2C6" wp14:editId="441D7513">
                <wp:simplePos x="0" y="0"/>
                <wp:positionH relativeFrom="column">
                  <wp:posOffset>3600238</wp:posOffset>
                </wp:positionH>
                <wp:positionV relativeFrom="paragraph">
                  <wp:posOffset>403225</wp:posOffset>
                </wp:positionV>
                <wp:extent cx="292100" cy="208280"/>
                <wp:effectExtent l="54610" t="21590" r="41910" b="67310"/>
                <wp:wrapNone/>
                <wp:docPr id="12" name="Triangle 12"/>
                <wp:cNvGraphicFramePr/>
                <a:graphic xmlns:a="http://schemas.openxmlformats.org/drawingml/2006/main">
                  <a:graphicData uri="http://schemas.microsoft.com/office/word/2010/wordprocessingShape">
                    <wps:wsp>
                      <wps:cNvSpPr/>
                      <wps:spPr>
                        <a:xfrm rot="16200000" flipV="1">
                          <a:off x="0" y="0"/>
                          <a:ext cx="292100" cy="208280"/>
                        </a:xfrm>
                        <a:prstGeom prst="triangle">
                          <a:avLst/>
                        </a:prstGeom>
                        <a:solidFill>
                          <a:srgbClr val="04A29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82D9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2" o:spid="_x0000_s1026" type="#_x0000_t5" style="position:absolute;margin-left:283.5pt;margin-top:31.75pt;width:23pt;height:16.4pt;rotation:90;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" fillcolor="#04a299" stroked="f">
                <v:shadow on="t" color="black" opacity="22937f" origin=",.5" offset="0,.63889mm"/>
              </v:shape>
            </w:pict>
          </mc:Fallback>
        </mc:AlternateContent>
      </w:r>
      <w:r w:rsidR="00136CA8">
        <w:rPr>
          <w:rFonts w:ascii="Arial" w:hAnsi="Arial" w:cs="Arial"/>
          <w:noProof/>
          <w:color w:val="000000"/>
          <w:sz w:val="32"/>
          <w:szCs w:val="32"/>
        </w:rPr>
        <mc:AlternateContent>
          <mc:Choice Requires="wps">
            <w:drawing>
              <wp:anchor distT="0" distB="0" distL="114300" distR="114300" simplePos="0" relativeHeight="251675648" behindDoc="0" locked="0" layoutInCell="1" allowOverlap="1" wp14:anchorId="42552921" wp14:editId="78A5FB93">
                <wp:simplePos x="0" y="0"/>
                <wp:positionH relativeFrom="column">
                  <wp:posOffset>4014681</wp:posOffset>
                </wp:positionH>
                <wp:positionV relativeFrom="paragraph">
                  <wp:posOffset>300355</wp:posOffset>
                </wp:positionV>
                <wp:extent cx="5629275" cy="60642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5629275" cy="606425"/>
                        </a:xfrm>
                        <a:prstGeom prst="rect">
                          <a:avLst/>
                        </a:prstGeom>
                        <a:noFill/>
                        <a:ln w="6350">
                          <a:noFill/>
                        </a:ln>
                      </wps:spPr>
                      <wps:txbx>
                        <w:txbxContent>
                          <w:p w14:paraId="4D260A5C" w14:textId="77777777" w:rsidR="003C41A0" w:rsidRPr="00136CA8" w:rsidRDefault="003C41A0">
                            <w:pPr>
                              <w:rPr>
                                <w:sz w:val="48"/>
                                <w:szCs w:val="48"/>
                              </w:rPr>
                            </w:pPr>
                            <w:r w:rsidRPr="00136CA8">
                              <w:rPr>
                                <w:rFonts w:ascii="Arial" w:hAnsi="Arial" w:cs="Arial"/>
                                <w:b/>
                                <w:bCs/>
                                <w:color w:val="F76466"/>
                                <w:sz w:val="48"/>
                                <w:szCs w:val="48"/>
                              </w:rPr>
                              <w:t>www.BenefitsCheckUp.org/getSNAP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52921" id="Text Box 13" o:spid="_x0000_s1030" type="#_x0000_t202" style="position:absolute;left:0;text-align:left;margin-left:316.1pt;margin-top:23.65pt;width:443.25pt;height:4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" filled="f" stroked="f" strokeweight=".5pt">
                <v:textbox inset="0,0,0,0">
                  <w:txbxContent>
                    <w:p w14:paraId="4D260A5C" w14:textId="77777777" w:rsidR="003C41A0" w:rsidRPr="00136CA8" w:rsidRDefault="003C41A0">
                      <w:pPr>
                        <w:rPr>
                          <w:sz w:val="48"/>
                          <w:szCs w:val="48"/>
                        </w:rPr>
                      </w:pPr>
                      <w:r w:rsidRPr="00136CA8">
                        <w:rPr>
                          <w:rFonts w:ascii="Arial" w:hAnsi="Arial" w:cs="Arial"/>
                          <w:b/>
                          <w:bCs/>
                          <w:color w:val="F76466"/>
                          <w:sz w:val="48"/>
                          <w:szCs w:val="48"/>
                        </w:rPr>
                        <w:t>www.BenefitsCheckUp.org/getSNAP</w:t>
                      </w:r>
                    </w:p>
                  </w:txbxContent>
                </v:textbox>
              </v:shape>
            </w:pict>
          </mc:Fallback>
        </mc:AlternateContent>
      </w:r>
    </w:p>
    <w:sectPr w:rsidR="00CB01B4" w:rsidRPr="00B22B6D" w:rsidSect="00586BD7">
      <w:pgSz w:w="15840" w:h="12240" w:orient="landscape"/>
      <w:pgMar w:top="0" w:right="0" w:bottom="0" w:left="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embedRegular r:id="rId1" w:subsetted="1" w:fontKey="{54999CA8-6F76-D24F-AEE3-9078EF861D53}"/>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FranklinGothic-Medium">
    <w:altName w:val="Franklin Gothic Medium"/>
    <w:panose1 w:val="020B0604020202020204"/>
    <w:charset w:val="4D"/>
    <w:family w:val="auto"/>
    <w:pitch w:val="default"/>
    <w:sig w:usb0="00000003" w:usb1="00000000" w:usb2="00000000" w:usb3="00000000" w:csb0="00000001" w:csb1="00000000"/>
  </w:font>
  <w:font w:name="FranklinGothic-MediumItalic">
    <w:panose1 w:val="020B0604020202020204"/>
    <w:charset w:val="4D"/>
    <w:family w:val="auto"/>
    <w:pitch w:val="default"/>
    <w:sig w:usb0="00000003" w:usb1="00000000" w:usb2="00000000" w:usb3="00000000" w:csb0="00000001" w:csb1="00000000"/>
  </w:font>
  <w:font w:name="Galliard">
    <w:altName w:val="Calibri"/>
    <w:panose1 w:val="020B0604020202020204"/>
    <w:charset w:val="00"/>
    <w:family w:val="auto"/>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ource Serif Pro">
    <w:altName w:val="Source Serif Pro"/>
    <w:panose1 w:val="02040603050405020204"/>
    <w:charset w:val="00"/>
    <w:family w:val="roman"/>
    <w:pitch w:val="variable"/>
    <w:sig w:usb0="20000287" w:usb1="02000003" w:usb2="00000000" w:usb3="00000000" w:csb0="0000019F" w:csb1="00000000"/>
    <w:embedRegular r:id="rId3" w:fontKey="{6FA3F3FA-9751-2B48-9FC9-726BF18E0208}"/>
    <w:embedBold r:id="rId4" w:fontKey="{FF749845-8B6E-7149-A1E7-A4D1FF966D80}"/>
  </w:font>
  <w:font w:name="Arial">
    <w:panose1 w:val="020B0604020202020204"/>
    <w:charset w:val="00"/>
    <w:family w:val="swiss"/>
    <w:pitch w:val="variable"/>
    <w:sig w:usb0="E0002AFF" w:usb1="C0007843" w:usb2="00000009" w:usb3="00000000" w:csb0="000001FF" w:csb1="00000000"/>
    <w:embedBold r:id="rId5" w:subsetted="1" w:fontKey="{452BD117-EA5B-594E-BB7B-23EB16AFDD24}"/>
    <w:embedItalic r:id="rId6" w:subsetted="1" w:fontKey="{DB70DE7C-2AFE-094B-B939-DC2B2DD4D6F1}"/>
  </w:font>
  <w:font w:name="Arial Black">
    <w:panose1 w:val="020B0A04020102020204"/>
    <w:charset w:val="00"/>
    <w:family w:val="swiss"/>
    <w:pitch w:val="variable"/>
    <w:sig w:usb0="A00002AF" w:usb1="400078FB" w:usb2="00000000" w:usb3="00000000" w:csb0="0000009F" w:csb1="00000000"/>
    <w:embedBold r:id="rId7" w:subsetted="1" w:fontKey="{0E842A28-CC1D-B747-8FC8-701B147ED5A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B6E"/>
    <w:rsid w:val="00024C3E"/>
    <w:rsid w:val="00065B6E"/>
    <w:rsid w:val="00105671"/>
    <w:rsid w:val="00136CA8"/>
    <w:rsid w:val="00161902"/>
    <w:rsid w:val="001D1E92"/>
    <w:rsid w:val="00221E04"/>
    <w:rsid w:val="002F3EC4"/>
    <w:rsid w:val="003C41A0"/>
    <w:rsid w:val="00463B76"/>
    <w:rsid w:val="004D6620"/>
    <w:rsid w:val="004E271A"/>
    <w:rsid w:val="00567159"/>
    <w:rsid w:val="00586BD7"/>
    <w:rsid w:val="005C154D"/>
    <w:rsid w:val="005C73A5"/>
    <w:rsid w:val="006578D0"/>
    <w:rsid w:val="007054E7"/>
    <w:rsid w:val="00A14E1F"/>
    <w:rsid w:val="00A268AD"/>
    <w:rsid w:val="00A36B6E"/>
    <w:rsid w:val="00AC6489"/>
    <w:rsid w:val="00B22B6D"/>
    <w:rsid w:val="00BB72C0"/>
    <w:rsid w:val="00C05628"/>
    <w:rsid w:val="00C7206F"/>
    <w:rsid w:val="00CB01B4"/>
    <w:rsid w:val="00D73284"/>
    <w:rsid w:val="00E571C2"/>
    <w:rsid w:val="00EF20AC"/>
    <w:rsid w:val="00F0327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858096"/>
  <w15:docId w15:val="{58CD19FB-C85D-1048-B266-1069369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71A"/>
    <w:pPr>
      <w:spacing w:after="200"/>
    </w:pPr>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284"/>
    <w:pPr>
      <w:spacing w:after="0"/>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D73284"/>
    <w:rPr>
      <w:rFonts w:ascii="Lucida Grande" w:hAnsi="Lucida Grande" w:cs="Lucida Grande"/>
      <w:sz w:val="18"/>
      <w:szCs w:val="18"/>
    </w:rPr>
  </w:style>
  <w:style w:type="paragraph" w:customStyle="1" w:styleId="blueheader">
    <w:name w:val="blue header"/>
    <w:basedOn w:val="Normal"/>
    <w:uiPriority w:val="99"/>
    <w:rsid w:val="004E271A"/>
    <w:pPr>
      <w:widowControl w:val="0"/>
      <w:suppressAutoHyphens/>
      <w:autoSpaceDE w:val="0"/>
      <w:autoSpaceDN w:val="0"/>
      <w:adjustRightInd w:val="0"/>
      <w:spacing w:before="1353" w:after="150" w:line="1025" w:lineRule="atLeast"/>
      <w:textAlignment w:val="center"/>
    </w:pPr>
    <w:rPr>
      <w:rFonts w:ascii="FranklinGothic-Medium" w:eastAsiaTheme="minorEastAsia" w:hAnsi="FranklinGothic-Medium" w:cs="FranklinGothic-Medium"/>
      <w:color w:val="00468B"/>
      <w:sz w:val="115"/>
      <w:szCs w:val="115"/>
    </w:rPr>
  </w:style>
  <w:style w:type="paragraph" w:customStyle="1" w:styleId="subhead2">
    <w:name w:val="subhead 2"/>
    <w:basedOn w:val="Normal"/>
    <w:uiPriority w:val="99"/>
    <w:rsid w:val="004E271A"/>
    <w:pPr>
      <w:widowControl w:val="0"/>
      <w:suppressAutoHyphens/>
      <w:autoSpaceDE w:val="0"/>
      <w:autoSpaceDN w:val="0"/>
      <w:adjustRightInd w:val="0"/>
      <w:spacing w:before="180" w:after="0" w:line="260" w:lineRule="atLeast"/>
      <w:textAlignment w:val="center"/>
    </w:pPr>
    <w:rPr>
      <w:rFonts w:ascii="FranklinGothic-MediumItalic" w:eastAsiaTheme="minorEastAsia" w:hAnsi="FranklinGothic-MediumItalic" w:cs="FranklinGothic-MediumItalic"/>
      <w:i/>
      <w:iCs/>
      <w:color w:val="00468B"/>
      <w:spacing w:val="-2"/>
      <w:w w:val="9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annguyen/Documents/GRAPHIC%20DESIGN%20DOCUMENTS/2021-PDF%20Projects%20to%20redesign/Brandy_CBA/Van_PDF%20Projects%20to%20update/2021-NCOA-SNAP_Placemat-11x8-5/2021-NCOA-SNAP-placemat-11x8-5_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2021-NCOA-SNAP-placemat-11x8-5_3.dotx</Template>
  <TotalTime>2</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IconoGraph</Company>
  <LinksUpToDate>false</LinksUpToDate>
  <CharactersWithSpaces>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Van Nguyen</cp:lastModifiedBy>
  <cp:revision>5</cp:revision>
  <dcterms:created xsi:type="dcterms:W3CDTF">2021-03-08T17:02:00Z</dcterms:created>
  <dcterms:modified xsi:type="dcterms:W3CDTF">2021-03-08T17:21:00Z</dcterms:modified>
  <cp:category/>
</cp:coreProperties>
</file>